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0C471" w14:textId="57710CE7" w:rsidR="002A0425" w:rsidRDefault="009D2667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C12D48" wp14:editId="05B6F8BD">
                <wp:simplePos x="0" y="0"/>
                <wp:positionH relativeFrom="column">
                  <wp:posOffset>-132715</wp:posOffset>
                </wp:positionH>
                <wp:positionV relativeFrom="paragraph">
                  <wp:posOffset>1270</wp:posOffset>
                </wp:positionV>
                <wp:extent cx="3295650" cy="443865"/>
                <wp:effectExtent l="17145" t="12700" r="11430" b="10160"/>
                <wp:wrapNone/>
                <wp:docPr id="36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43865"/>
                          <a:chOff x="1140" y="4395"/>
                          <a:chExt cx="4650" cy="660"/>
                        </a:xfrm>
                      </wpg:grpSpPr>
                      <wps:wsp>
                        <wps:cNvPr id="37" name="AutoShape 2267"/>
                        <wps:cNvSpPr>
                          <a:spLocks noChangeArrowheads="1"/>
                        </wps:cNvSpPr>
                        <wps:spPr bwMode="auto">
                          <a:xfrm>
                            <a:off x="1140" y="4395"/>
                            <a:ext cx="645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2F92C" w14:textId="77777777" w:rsidR="0059207C" w:rsidRPr="00882E24" w:rsidRDefault="0059207C" w:rsidP="001A23BF">
                              <w:pPr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89DECD1" w14:textId="77777777" w:rsidR="0059207C" w:rsidRPr="001A4740" w:rsidRDefault="0059207C" w:rsidP="001A23BF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A4740"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268"/>
                        <wps:cNvSpPr>
                          <a:spLocks noChangeArrowheads="1"/>
                        </wps:cNvSpPr>
                        <wps:spPr bwMode="auto">
                          <a:xfrm>
                            <a:off x="1785" y="4395"/>
                            <a:ext cx="4005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A6A6CB" w14:textId="77777777" w:rsidR="0059207C" w:rsidRPr="00C27DCF" w:rsidRDefault="0059207C" w:rsidP="00F93701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C27DCF">
                                <w:rPr>
                                  <w:b/>
                                </w:rPr>
                                <w:t>Aşağıd</w:t>
                              </w:r>
                              <w:r w:rsidR="00F93701">
                                <w:rPr>
                                  <w:b/>
                                </w:rPr>
                                <w:t>aki test sorularını üzerine iş</w:t>
                              </w:r>
                              <w:r w:rsidR="006F353C">
                                <w:rPr>
                                  <w:b/>
                                </w:rPr>
                                <w:t>a</w:t>
                              </w:r>
                              <w:r w:rsidR="00F93701">
                                <w:rPr>
                                  <w:b/>
                                </w:rPr>
                                <w:t>retleyerek cevaplayınız.(2</w:t>
                              </w:r>
                              <w:r w:rsidR="00DC2062">
                                <w:rPr>
                                  <w:b/>
                                </w:rPr>
                                <w:t>0 x</w:t>
                              </w:r>
                              <w:r w:rsidR="00F93701">
                                <w:rPr>
                                  <w:b/>
                                </w:rPr>
                                <w:t xml:space="preserve"> 5</w:t>
                              </w:r>
                              <w:r w:rsidR="00CA3524">
                                <w:rPr>
                                  <w:b/>
                                </w:rPr>
                                <w:t xml:space="preserve"> Puan = 10</w:t>
                              </w:r>
                              <w:r w:rsidR="00F93701">
                                <w:rPr>
                                  <w:b/>
                                </w:rPr>
                                <w:t>0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12D48" id="Group 2266" o:spid="_x0000_s1026" style="position:absolute;left:0;text-align:left;margin-left:-10.45pt;margin-top:.1pt;width:259.5pt;height:34.95pt;z-index:251659264" coordorigin="1140,4395" coordsize="465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">
                <v:roundrect id="AutoShape 2267" o:spid="_x0000_s1027" style="position:absolute;left:1140;top:4395;width:645;height:6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" strokecolor="#4f81bd" strokeweight="1.25pt">
                  <v:shadow color="#868686"/>
                  <v:textbox>
                    <w:txbxContent>
                      <w:p w14:paraId="4182F92C" w14:textId="77777777" w:rsidR="0059207C" w:rsidRPr="00882E24" w:rsidRDefault="0059207C" w:rsidP="001A23BF">
                        <w:pPr>
                          <w:jc w:val="center"/>
                          <w:rPr>
                            <w:b/>
                            <w:sz w:val="2"/>
                          </w:rPr>
                        </w:pPr>
                      </w:p>
                      <w:p w14:paraId="589DECD1" w14:textId="77777777" w:rsidR="0059207C" w:rsidRPr="001A4740" w:rsidRDefault="0059207C" w:rsidP="001A23BF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1A4740"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2268" o:spid="_x0000_s1028" style="position:absolute;left:1785;top:4395;width:4005;height:6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" strokecolor="#4f81bd" strokeweight="1.25pt">
                  <v:shadow color="#868686"/>
                  <v:textbox>
                    <w:txbxContent>
                      <w:p w14:paraId="49A6A6CB" w14:textId="77777777" w:rsidR="0059207C" w:rsidRPr="00C27DCF" w:rsidRDefault="0059207C" w:rsidP="00F93701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C27DCF">
                          <w:rPr>
                            <w:b/>
                          </w:rPr>
                          <w:t>Aşağıd</w:t>
                        </w:r>
                        <w:r w:rsidR="00F93701">
                          <w:rPr>
                            <w:b/>
                          </w:rPr>
                          <w:t>aki test sorularını üzerine iş</w:t>
                        </w:r>
                        <w:r w:rsidR="006F353C">
                          <w:rPr>
                            <w:b/>
                          </w:rPr>
                          <w:t>a</w:t>
                        </w:r>
                        <w:r w:rsidR="00F93701">
                          <w:rPr>
                            <w:b/>
                          </w:rPr>
                          <w:t>retleyerek cevaplayınız.(2</w:t>
                        </w:r>
                        <w:r w:rsidR="00DC2062">
                          <w:rPr>
                            <w:b/>
                          </w:rPr>
                          <w:t>0 x</w:t>
                        </w:r>
                        <w:r w:rsidR="00F93701">
                          <w:rPr>
                            <w:b/>
                          </w:rPr>
                          <w:t xml:space="preserve"> 5</w:t>
                        </w:r>
                        <w:r w:rsidR="00CA3524">
                          <w:rPr>
                            <w:b/>
                          </w:rPr>
                          <w:t xml:space="preserve"> Puan = 10</w:t>
                        </w:r>
                        <w:r w:rsidR="00F93701">
                          <w:rPr>
                            <w:b/>
                          </w:rPr>
                          <w:t>0 Puan)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07D1BB1" w14:textId="48B276FD" w:rsidR="00E549D5" w:rsidRDefault="00BB1EF3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rFonts w:eastAsia="MS Mincho"/>
          <w:noProof/>
          <w:sz w:val="8"/>
        </w:rPr>
        <w:drawing>
          <wp:anchor distT="0" distB="0" distL="114300" distR="114300" simplePos="0" relativeHeight="251656192" behindDoc="1" locked="0" layoutInCell="1" allowOverlap="1" wp14:anchorId="4EF2E65E" wp14:editId="64EB92DE">
            <wp:simplePos x="0" y="0"/>
            <wp:positionH relativeFrom="column">
              <wp:posOffset>-36195</wp:posOffset>
            </wp:positionH>
            <wp:positionV relativeFrom="paragraph">
              <wp:posOffset>36195</wp:posOffset>
            </wp:positionV>
            <wp:extent cx="3181350" cy="3876675"/>
            <wp:effectExtent l="19050" t="0" r="0" b="0"/>
            <wp:wrapNone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9BF359" w14:textId="77777777" w:rsidR="00726FD2" w:rsidRPr="001A23BF" w:rsidRDefault="00726FD2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  <w:sectPr w:rsidR="00726FD2" w:rsidRPr="001A23BF" w:rsidSect="007D710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523" w:right="851" w:bottom="1418" w:left="851" w:header="1247" w:footer="425" w:gutter="0"/>
          <w:cols w:num="2" w:space="567"/>
          <w:titlePg/>
          <w:docGrid w:linePitch="360"/>
        </w:sectPr>
      </w:pPr>
    </w:p>
    <w:p w14:paraId="2BD370F4" w14:textId="77777777" w:rsidR="005F75AC" w:rsidRDefault="005F75AC" w:rsidP="001A23BF">
      <w:pPr>
        <w:widowControl w:val="0"/>
        <w:jc w:val="both"/>
      </w:pPr>
    </w:p>
    <w:p w14:paraId="69A11ADA" w14:textId="77777777" w:rsidR="00E549D5" w:rsidRDefault="00E549D5" w:rsidP="001A23BF">
      <w:pPr>
        <w:widowControl w:val="0"/>
        <w:jc w:val="both"/>
      </w:pPr>
    </w:p>
    <w:p w14:paraId="649011B5" w14:textId="77777777" w:rsidR="006340C8" w:rsidRDefault="006340C8" w:rsidP="00D44638">
      <w:pPr>
        <w:tabs>
          <w:tab w:val="left" w:pos="4500"/>
        </w:tabs>
        <w:rPr>
          <w:b/>
          <w:sz w:val="20"/>
          <w:szCs w:val="20"/>
        </w:rPr>
      </w:pPr>
    </w:p>
    <w:p w14:paraId="060437E8" w14:textId="55EB219E" w:rsidR="005B59D5" w:rsidRPr="0076004A" w:rsidRDefault="006340C8" w:rsidP="000B2EC6">
      <w:pPr>
        <w:tabs>
          <w:tab w:val="left" w:pos="4500"/>
        </w:tabs>
        <w:ind w:left="-180"/>
        <w:rPr>
          <w:sz w:val="20"/>
          <w:szCs w:val="20"/>
        </w:rPr>
      </w:pPr>
      <w:r>
        <w:rPr>
          <w:b/>
          <w:sz w:val="20"/>
          <w:szCs w:val="20"/>
        </w:rPr>
        <w:t xml:space="preserve">1- </w:t>
      </w:r>
    </w:p>
    <w:p w14:paraId="6AE16904" w14:textId="7BD00C9F" w:rsidR="007B6D16" w:rsidRDefault="009D2667" w:rsidP="00595C47">
      <w:pPr>
        <w:spacing w:line="276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5891B" wp14:editId="65B56AD3">
                <wp:simplePos x="0" y="0"/>
                <wp:positionH relativeFrom="column">
                  <wp:posOffset>177165</wp:posOffset>
                </wp:positionH>
                <wp:positionV relativeFrom="paragraph">
                  <wp:posOffset>44450</wp:posOffset>
                </wp:positionV>
                <wp:extent cx="1095375" cy="673100"/>
                <wp:effectExtent l="12700" t="12065" r="6350" b="10160"/>
                <wp:wrapNone/>
                <wp:docPr id="35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3FF37B" w14:textId="77777777" w:rsidR="00DA600B" w:rsidRDefault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736C82DB" w14:textId="77777777" w:rsidR="00DA600B" w:rsidRDefault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24E50F36" w14:textId="77777777" w:rsidR="00DA600B" w:rsidRDefault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028543A4" w14:textId="77777777" w:rsidR="00DA600B" w:rsidRP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DA600B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Karbondioksit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5891B" id="AutoShape 2274" o:spid="_x0000_s1029" style="position:absolute;margin-left:13.95pt;margin-top:3.5pt;width:86.25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">
                <v:textbox>
                  <w:txbxContent>
                    <w:p w14:paraId="1F3FF37B" w14:textId="77777777" w:rsidR="00DA600B" w:rsidRDefault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736C82DB" w14:textId="77777777" w:rsidR="00DA600B" w:rsidRDefault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24E50F36" w14:textId="77777777" w:rsidR="00DA600B" w:rsidRDefault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028543A4" w14:textId="77777777" w:rsidR="00DA600B" w:rsidRP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DA600B">
                        <w:rPr>
                          <w:rFonts w:ascii="Cooper Black" w:hAnsi="Cooper Black"/>
                          <w:sz w:val="28"/>
                          <w:szCs w:val="28"/>
                        </w:rPr>
                        <w:t>Karbondioksit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9C758" wp14:editId="6C70D379">
                <wp:simplePos x="0" y="0"/>
                <wp:positionH relativeFrom="column">
                  <wp:posOffset>1675765</wp:posOffset>
                </wp:positionH>
                <wp:positionV relativeFrom="paragraph">
                  <wp:posOffset>44450</wp:posOffset>
                </wp:positionV>
                <wp:extent cx="1095375" cy="673100"/>
                <wp:effectExtent l="6350" t="12065" r="12700" b="10160"/>
                <wp:wrapNone/>
                <wp:docPr id="34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8CA1A1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3D217814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480861E5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04A064BD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18455245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3671EFF8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4C0FBAD6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127F70FF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3E1EA487" w14:textId="77777777" w:rsidR="00DA600B" w:rsidRDefault="00DA600B" w:rsidP="00DA600B">
                            <w:pPr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389AAA3B" w14:textId="77777777" w:rsidR="00DA600B" w:rsidRP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Su</w:t>
                            </w:r>
                          </w:p>
                          <w:p w14:paraId="20817573" w14:textId="77777777" w:rsidR="00DA600B" w:rsidRDefault="00DA60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9C758" id="AutoShape 2275" o:spid="_x0000_s1030" style="position:absolute;margin-left:131.95pt;margin-top:3.5pt;width:86.25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">
                <v:textbox>
                  <w:txbxContent>
                    <w:p w14:paraId="5B8CA1A1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3D217814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480861E5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04A064BD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18455245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3671EFF8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4C0FBAD6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127F70FF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3E1EA487" w14:textId="77777777" w:rsidR="00DA600B" w:rsidRDefault="00DA600B" w:rsidP="00DA600B">
                      <w:pPr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389AAA3B" w14:textId="77777777" w:rsidR="00DA600B" w:rsidRP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Su</w:t>
                      </w:r>
                    </w:p>
                    <w:p w14:paraId="20817573" w14:textId="77777777" w:rsidR="00DA600B" w:rsidRDefault="00DA600B"/>
                  </w:txbxContent>
                </v:textbox>
              </v:roundrect>
            </w:pict>
          </mc:Fallback>
        </mc:AlternateContent>
      </w:r>
    </w:p>
    <w:p w14:paraId="64869EF5" w14:textId="5191F858" w:rsidR="000E5614" w:rsidRDefault="000E5614" w:rsidP="00595C47">
      <w:pPr>
        <w:spacing w:line="276" w:lineRule="auto"/>
        <w:rPr>
          <w:b/>
        </w:rPr>
      </w:pPr>
    </w:p>
    <w:p w14:paraId="1B8D1B69" w14:textId="77777777" w:rsidR="007B6D16" w:rsidRDefault="007B6D16" w:rsidP="00595C47">
      <w:pPr>
        <w:spacing w:line="276" w:lineRule="auto"/>
        <w:rPr>
          <w:b/>
        </w:rPr>
      </w:pPr>
    </w:p>
    <w:p w14:paraId="0F614F08" w14:textId="420C7C09" w:rsidR="00F5017F" w:rsidRDefault="00F5017F" w:rsidP="00F5017F">
      <w:pPr>
        <w:rPr>
          <w:rFonts w:ascii="Times New Roman" w:hAnsi="Times New Roman" w:cs="Times New Roman"/>
          <w:b/>
        </w:rPr>
      </w:pPr>
    </w:p>
    <w:p w14:paraId="2321AF1D" w14:textId="2A91EF1B" w:rsidR="00F5017F" w:rsidRDefault="00F5017F" w:rsidP="00F5017F">
      <w:pPr>
        <w:rPr>
          <w:rFonts w:ascii="Times New Roman" w:hAnsi="Times New Roman" w:cs="Times New Roman"/>
          <w:b/>
        </w:rPr>
      </w:pPr>
    </w:p>
    <w:p w14:paraId="5E47B0C4" w14:textId="23E122F2" w:rsidR="00F5017F" w:rsidRDefault="009D2667" w:rsidP="00F5017F">
      <w:pPr>
        <w:rPr>
          <w:rFonts w:ascii="Times New Roman" w:hAnsi="Times New Roman" w:cs="Times New Roman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16273" wp14:editId="51AE3982">
                <wp:simplePos x="0" y="0"/>
                <wp:positionH relativeFrom="column">
                  <wp:posOffset>918845</wp:posOffset>
                </wp:positionH>
                <wp:positionV relativeFrom="paragraph">
                  <wp:posOffset>1270</wp:posOffset>
                </wp:positionV>
                <wp:extent cx="1095375" cy="673100"/>
                <wp:effectExtent l="11430" t="8890" r="7620" b="13335"/>
                <wp:wrapNone/>
                <wp:docPr id="33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6BBAA" w14:textId="77777777" w:rsid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451A41D9" w14:textId="77777777" w:rsid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1B5CFA8D" w14:textId="77777777" w:rsid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"/>
                                <w:szCs w:val="2"/>
                              </w:rPr>
                            </w:pPr>
                          </w:p>
                          <w:p w14:paraId="5904A918" w14:textId="77777777" w:rsidR="00DA600B" w:rsidRPr="00DA600B" w:rsidRDefault="00DA600B" w:rsidP="00DA600B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DA600B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Sofra </w:t>
                            </w:r>
                            <w:r w:rsidR="00BB1EF3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00B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tuzu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16273" id="AutoShape 2276" o:spid="_x0000_s1031" style="position:absolute;margin-left:72.35pt;margin-top:.1pt;width:86.25pt;height: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">
                <v:textbox>
                  <w:txbxContent>
                    <w:p w14:paraId="4AC6BBAA" w14:textId="77777777" w:rsid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451A41D9" w14:textId="77777777" w:rsid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1B5CFA8D" w14:textId="77777777" w:rsid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"/>
                          <w:szCs w:val="2"/>
                        </w:rPr>
                      </w:pPr>
                    </w:p>
                    <w:p w14:paraId="5904A918" w14:textId="77777777" w:rsidR="00DA600B" w:rsidRPr="00DA600B" w:rsidRDefault="00DA600B" w:rsidP="00DA600B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DA600B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Sofra </w:t>
                      </w:r>
                      <w:r w:rsidR="00BB1EF3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</w:t>
                      </w:r>
                      <w:r w:rsidRPr="00DA600B">
                        <w:rPr>
                          <w:rFonts w:ascii="Cooper Black" w:hAnsi="Cooper Black"/>
                          <w:sz w:val="28"/>
                          <w:szCs w:val="28"/>
                        </w:rPr>
                        <w:t>tuzu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55491C" w14:textId="77777777" w:rsidR="00F5017F" w:rsidRDefault="00F5017F" w:rsidP="00F5017F">
      <w:pPr>
        <w:rPr>
          <w:rFonts w:ascii="Times New Roman" w:hAnsi="Times New Roman" w:cs="Times New Roman"/>
          <w:b/>
        </w:rPr>
      </w:pPr>
    </w:p>
    <w:p w14:paraId="05E2A552" w14:textId="77777777" w:rsidR="00F5017F" w:rsidRDefault="00F5017F" w:rsidP="00F5017F">
      <w:pPr>
        <w:rPr>
          <w:rFonts w:ascii="Times New Roman" w:hAnsi="Times New Roman" w:cs="Times New Roman"/>
          <w:b/>
        </w:rPr>
      </w:pPr>
    </w:p>
    <w:p w14:paraId="62ECEEDD" w14:textId="77777777" w:rsidR="00F5017F" w:rsidRDefault="00F5017F" w:rsidP="00F5017F">
      <w:pPr>
        <w:rPr>
          <w:rFonts w:ascii="Times New Roman" w:hAnsi="Times New Roman" w:cs="Times New Roman"/>
          <w:b/>
        </w:rPr>
      </w:pPr>
    </w:p>
    <w:p w14:paraId="36947757" w14:textId="08714730" w:rsidR="00F5017F" w:rsidRDefault="00F5017F" w:rsidP="00F5017F">
      <w:pPr>
        <w:rPr>
          <w:rFonts w:ascii="Times New Roman" w:hAnsi="Times New Roman" w:cs="Times New Roman"/>
          <w:b/>
        </w:rPr>
      </w:pPr>
    </w:p>
    <w:p w14:paraId="78B32363" w14:textId="77777777" w:rsidR="00F5017F" w:rsidRDefault="00F5017F" w:rsidP="00F5017F">
      <w:pPr>
        <w:rPr>
          <w:rFonts w:ascii="Times New Roman" w:hAnsi="Times New Roman" w:cs="Times New Roman"/>
          <w:b/>
        </w:rPr>
      </w:pPr>
    </w:p>
    <w:p w14:paraId="0B61848E" w14:textId="339CE27A" w:rsidR="00F5017F" w:rsidRPr="005D61E2" w:rsidRDefault="00F5017F" w:rsidP="00F5017F">
      <w:pPr>
        <w:rPr>
          <w:sz w:val="20"/>
          <w:szCs w:val="20"/>
        </w:rPr>
      </w:pPr>
      <w:r w:rsidRPr="005D61E2">
        <w:rPr>
          <w:sz w:val="20"/>
          <w:szCs w:val="20"/>
        </w:rPr>
        <w:t xml:space="preserve">Bileşik </w:t>
      </w:r>
      <w:r w:rsidR="00DA600B">
        <w:rPr>
          <w:sz w:val="20"/>
          <w:szCs w:val="20"/>
        </w:rPr>
        <w:t>torbasından</w:t>
      </w:r>
      <w:r w:rsidR="0093646A">
        <w:rPr>
          <w:sz w:val="20"/>
          <w:szCs w:val="20"/>
        </w:rPr>
        <w:t xml:space="preserve"> çekilen üç kartta</w:t>
      </w:r>
      <w:r w:rsidRPr="005D61E2">
        <w:rPr>
          <w:sz w:val="20"/>
          <w:szCs w:val="20"/>
        </w:rPr>
        <w:t xml:space="preserve"> karbon dioksit, su ve </w:t>
      </w:r>
      <w:r w:rsidR="00DA600B">
        <w:rPr>
          <w:sz w:val="20"/>
          <w:szCs w:val="20"/>
        </w:rPr>
        <w:t xml:space="preserve">sofra </w:t>
      </w:r>
      <w:r w:rsidRPr="005D61E2">
        <w:rPr>
          <w:sz w:val="20"/>
          <w:szCs w:val="20"/>
        </w:rPr>
        <w:t>tuz</w:t>
      </w:r>
      <w:r w:rsidR="00DA600B">
        <w:rPr>
          <w:sz w:val="20"/>
          <w:szCs w:val="20"/>
        </w:rPr>
        <w:t>u</w:t>
      </w:r>
      <w:r w:rsidRPr="005D61E2">
        <w:rPr>
          <w:sz w:val="20"/>
          <w:szCs w:val="20"/>
        </w:rPr>
        <w:t xml:space="preserve"> yazmaktadır.</w:t>
      </w:r>
    </w:p>
    <w:p w14:paraId="3726EB2B" w14:textId="5BFAB552" w:rsidR="00F5017F" w:rsidRDefault="00F5017F" w:rsidP="00F5017F">
      <w:pPr>
        <w:rPr>
          <w:b/>
          <w:sz w:val="20"/>
          <w:szCs w:val="20"/>
        </w:rPr>
      </w:pPr>
    </w:p>
    <w:p w14:paraId="6B189135" w14:textId="0FC58E4A" w:rsidR="00F5017F" w:rsidRPr="00F5017F" w:rsidRDefault="00F5017F" w:rsidP="00F5017F">
      <w:pPr>
        <w:rPr>
          <w:sz w:val="20"/>
          <w:szCs w:val="20"/>
        </w:rPr>
      </w:pPr>
      <w:r w:rsidRPr="00F5017F">
        <w:rPr>
          <w:b/>
          <w:sz w:val="20"/>
          <w:szCs w:val="20"/>
        </w:rPr>
        <w:t>Bu</w:t>
      </w:r>
      <w:r w:rsidR="005D61E2">
        <w:rPr>
          <w:b/>
          <w:sz w:val="20"/>
          <w:szCs w:val="20"/>
        </w:rPr>
        <w:t>na göre,bu</w:t>
      </w:r>
      <w:r w:rsidR="00BB1EF3">
        <w:rPr>
          <w:b/>
          <w:sz w:val="20"/>
          <w:szCs w:val="20"/>
        </w:rPr>
        <w:t xml:space="preserve"> </w:t>
      </w:r>
      <w:r w:rsidR="005D61E2">
        <w:rPr>
          <w:b/>
          <w:sz w:val="20"/>
          <w:szCs w:val="20"/>
        </w:rPr>
        <w:t>bileşikle</w:t>
      </w:r>
      <w:r w:rsidRPr="00F5017F">
        <w:rPr>
          <w:b/>
          <w:sz w:val="20"/>
          <w:szCs w:val="20"/>
        </w:rPr>
        <w:t>r aşağıda</w:t>
      </w:r>
      <w:r w:rsidR="005D61E2">
        <w:rPr>
          <w:b/>
          <w:sz w:val="20"/>
          <w:szCs w:val="20"/>
        </w:rPr>
        <w:t>ki</w:t>
      </w:r>
      <w:r w:rsidRPr="00F5017F">
        <w:rPr>
          <w:b/>
          <w:sz w:val="20"/>
          <w:szCs w:val="20"/>
        </w:rPr>
        <w:t xml:space="preserve"> </w:t>
      </w:r>
      <w:r w:rsidR="00BB1EF3">
        <w:rPr>
          <w:b/>
          <w:sz w:val="20"/>
          <w:szCs w:val="20"/>
        </w:rPr>
        <w:t>seçeneklerin hangisinde</w:t>
      </w:r>
      <w:r w:rsidRPr="00F5017F">
        <w:rPr>
          <w:b/>
          <w:sz w:val="20"/>
          <w:szCs w:val="20"/>
        </w:rPr>
        <w:t xml:space="preserve"> </w:t>
      </w:r>
      <w:r w:rsidR="00BB1EF3">
        <w:rPr>
          <w:b/>
          <w:sz w:val="20"/>
          <w:szCs w:val="20"/>
        </w:rPr>
        <w:t xml:space="preserve">sırasıyla </w:t>
      </w:r>
      <w:r w:rsidRPr="00F5017F">
        <w:rPr>
          <w:b/>
          <w:sz w:val="20"/>
          <w:szCs w:val="20"/>
        </w:rPr>
        <w:t xml:space="preserve">doğru  </w:t>
      </w:r>
      <w:r w:rsidR="005D61E2">
        <w:rPr>
          <w:b/>
          <w:sz w:val="20"/>
          <w:szCs w:val="20"/>
        </w:rPr>
        <w:t xml:space="preserve">olarak </w:t>
      </w:r>
      <w:r w:rsidRPr="00F5017F">
        <w:rPr>
          <w:b/>
          <w:sz w:val="20"/>
          <w:szCs w:val="20"/>
        </w:rPr>
        <w:t>verilmiştir?</w:t>
      </w:r>
    </w:p>
    <w:p w14:paraId="28878E20" w14:textId="7419AC7D" w:rsidR="00F5017F" w:rsidRPr="00F5017F" w:rsidRDefault="00F5017F" w:rsidP="00F5017F">
      <w:pPr>
        <w:rPr>
          <w:sz w:val="20"/>
          <w:szCs w:val="20"/>
        </w:rPr>
      </w:pPr>
    </w:p>
    <w:p w14:paraId="73641C71" w14:textId="26C51B81" w:rsidR="00F5017F" w:rsidRPr="00DA600B" w:rsidRDefault="00F5017F" w:rsidP="00F5017F">
      <w:pPr>
        <w:rPr>
          <w:sz w:val="20"/>
          <w:szCs w:val="20"/>
          <w:vertAlign w:val="subscript"/>
        </w:rPr>
      </w:pPr>
      <w:r w:rsidRPr="00F5017F">
        <w:rPr>
          <w:sz w:val="20"/>
          <w:szCs w:val="20"/>
        </w:rPr>
        <w:t>A) CO</w:t>
      </w:r>
      <w:r w:rsidRPr="00F5017F">
        <w:rPr>
          <w:sz w:val="20"/>
          <w:szCs w:val="20"/>
          <w:vertAlign w:val="subscript"/>
        </w:rPr>
        <w:t>2</w:t>
      </w:r>
      <w:r w:rsidR="00DA600B">
        <w:rPr>
          <w:sz w:val="20"/>
          <w:szCs w:val="20"/>
        </w:rPr>
        <w:t xml:space="preserve"> -</w:t>
      </w:r>
      <w:r w:rsidRPr="00F5017F">
        <w:rPr>
          <w:sz w:val="20"/>
          <w:szCs w:val="20"/>
        </w:rPr>
        <w:t xml:space="preserve"> H</w:t>
      </w:r>
      <w:r w:rsidR="00DA600B">
        <w:rPr>
          <w:sz w:val="20"/>
          <w:szCs w:val="20"/>
        </w:rPr>
        <w:t>O</w:t>
      </w:r>
      <w:r w:rsidR="00DA600B" w:rsidRPr="00F5017F">
        <w:rPr>
          <w:sz w:val="20"/>
          <w:szCs w:val="20"/>
          <w:vertAlign w:val="subscript"/>
        </w:rPr>
        <w:t>2</w:t>
      </w:r>
      <w:r w:rsidR="00DA600B">
        <w:rPr>
          <w:sz w:val="20"/>
          <w:szCs w:val="20"/>
        </w:rPr>
        <w:t xml:space="preserve"> -</w:t>
      </w:r>
      <w:r w:rsidRPr="00F5017F">
        <w:rPr>
          <w:sz w:val="20"/>
          <w:szCs w:val="20"/>
        </w:rPr>
        <w:t>NaC</w:t>
      </w:r>
      <w:r w:rsidRPr="00F5017F">
        <w:rPr>
          <w:sz w:val="20"/>
          <w:szCs w:val="20"/>
          <w:vertAlign w:val="subscript"/>
        </w:rPr>
        <w:tab/>
      </w:r>
      <w:r w:rsidRPr="00F5017F">
        <w:rPr>
          <w:sz w:val="20"/>
          <w:szCs w:val="20"/>
          <w:vertAlign w:val="subscript"/>
        </w:rPr>
        <w:tab/>
      </w:r>
      <w:r w:rsidRPr="00F5017F">
        <w:rPr>
          <w:sz w:val="20"/>
          <w:szCs w:val="20"/>
        </w:rPr>
        <w:t>B) CO</w:t>
      </w:r>
      <w:r w:rsidRPr="00F5017F">
        <w:rPr>
          <w:sz w:val="20"/>
          <w:szCs w:val="20"/>
          <w:vertAlign w:val="subscript"/>
        </w:rPr>
        <w:t>2</w:t>
      </w:r>
      <w:r w:rsidRPr="00F5017F">
        <w:rPr>
          <w:sz w:val="20"/>
          <w:szCs w:val="20"/>
        </w:rPr>
        <w:t xml:space="preserve"> - H</w:t>
      </w:r>
      <w:r w:rsidRPr="00F5017F">
        <w:rPr>
          <w:sz w:val="20"/>
          <w:szCs w:val="20"/>
          <w:vertAlign w:val="subscript"/>
        </w:rPr>
        <w:t>2</w:t>
      </w:r>
      <w:r w:rsidR="00DA600B">
        <w:rPr>
          <w:sz w:val="20"/>
          <w:szCs w:val="20"/>
        </w:rPr>
        <w:t xml:space="preserve">O -ClNa                C) </w:t>
      </w:r>
      <w:r w:rsidRPr="00F5017F">
        <w:rPr>
          <w:sz w:val="20"/>
          <w:szCs w:val="20"/>
        </w:rPr>
        <w:t>C</w:t>
      </w:r>
      <w:r w:rsidR="00DA600B" w:rsidRPr="00F5017F">
        <w:rPr>
          <w:sz w:val="20"/>
          <w:szCs w:val="20"/>
          <w:vertAlign w:val="subscript"/>
        </w:rPr>
        <w:t>2</w:t>
      </w:r>
      <w:r w:rsidRPr="00F5017F">
        <w:rPr>
          <w:sz w:val="20"/>
          <w:szCs w:val="20"/>
        </w:rPr>
        <w:t>O - H</w:t>
      </w:r>
      <w:r w:rsidRPr="00F5017F">
        <w:rPr>
          <w:sz w:val="20"/>
          <w:szCs w:val="20"/>
          <w:vertAlign w:val="subscript"/>
        </w:rPr>
        <w:t>2</w:t>
      </w:r>
      <w:r w:rsidR="00DA600B">
        <w:rPr>
          <w:sz w:val="20"/>
          <w:szCs w:val="20"/>
        </w:rPr>
        <w:t>O - NaCl</w:t>
      </w:r>
      <w:r w:rsidRPr="00F5017F">
        <w:rPr>
          <w:sz w:val="20"/>
          <w:szCs w:val="20"/>
        </w:rPr>
        <w:tab/>
      </w:r>
      <w:r w:rsidRPr="00F5017F">
        <w:rPr>
          <w:sz w:val="20"/>
          <w:szCs w:val="20"/>
        </w:rPr>
        <w:tab/>
        <w:t>D) CO</w:t>
      </w:r>
      <w:r w:rsidRPr="00F5017F">
        <w:rPr>
          <w:sz w:val="20"/>
          <w:szCs w:val="20"/>
          <w:vertAlign w:val="subscript"/>
        </w:rPr>
        <w:t>2</w:t>
      </w:r>
      <w:r w:rsidRPr="00F5017F">
        <w:rPr>
          <w:sz w:val="20"/>
          <w:szCs w:val="20"/>
        </w:rPr>
        <w:t xml:space="preserve"> - H</w:t>
      </w:r>
      <w:r w:rsidRPr="00F5017F">
        <w:rPr>
          <w:sz w:val="20"/>
          <w:szCs w:val="20"/>
          <w:vertAlign w:val="subscript"/>
        </w:rPr>
        <w:t>2</w:t>
      </w:r>
      <w:r w:rsidR="00DA600B">
        <w:rPr>
          <w:sz w:val="20"/>
          <w:szCs w:val="20"/>
        </w:rPr>
        <w:t>O -</w:t>
      </w:r>
      <w:r w:rsidRPr="00F5017F">
        <w:rPr>
          <w:sz w:val="20"/>
          <w:szCs w:val="20"/>
        </w:rPr>
        <w:t>NaCI</w:t>
      </w:r>
    </w:p>
    <w:p w14:paraId="62A40B71" w14:textId="1E01F9C1" w:rsidR="007B6D16" w:rsidRPr="00F5017F" w:rsidRDefault="007B6D16" w:rsidP="00595C47">
      <w:pPr>
        <w:spacing w:line="276" w:lineRule="auto"/>
        <w:rPr>
          <w:b/>
          <w:sz w:val="20"/>
          <w:szCs w:val="20"/>
        </w:rPr>
      </w:pPr>
    </w:p>
    <w:p w14:paraId="4A57D993" w14:textId="4AD56ADD" w:rsidR="007B6D16" w:rsidRPr="00F5017F" w:rsidRDefault="007B6D16" w:rsidP="00595C47">
      <w:pPr>
        <w:spacing w:line="276" w:lineRule="auto"/>
        <w:rPr>
          <w:b/>
          <w:sz w:val="20"/>
          <w:szCs w:val="20"/>
        </w:rPr>
      </w:pPr>
    </w:p>
    <w:p w14:paraId="2742A8FB" w14:textId="77777777" w:rsidR="007B6D16" w:rsidRDefault="00F5017F" w:rsidP="00595C47">
      <w:pPr>
        <w:spacing w:line="276" w:lineRule="auto"/>
        <w:rPr>
          <w:b/>
        </w:rPr>
      </w:pPr>
      <w:r>
        <w:rPr>
          <w:b/>
        </w:rPr>
        <w:t>2-</w:t>
      </w:r>
    </w:p>
    <w:p w14:paraId="43597116" w14:textId="6DB051DC" w:rsidR="00F255F7" w:rsidRPr="00F255F7" w:rsidRDefault="00BB1EF3" w:rsidP="00595C47">
      <w:pPr>
        <w:spacing w:line="276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1CA8356" wp14:editId="048CD3EF">
            <wp:extent cx="2757493" cy="1820173"/>
            <wp:effectExtent l="19050" t="0" r="4757" b="0"/>
            <wp:docPr id="1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0" cy="18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432E8" w14:textId="04C5DF92" w:rsidR="007B6D16" w:rsidRDefault="007B6D16" w:rsidP="00595C47">
      <w:pPr>
        <w:spacing w:line="276" w:lineRule="auto"/>
        <w:rPr>
          <w:b/>
          <w:sz w:val="20"/>
          <w:szCs w:val="20"/>
        </w:rPr>
      </w:pPr>
    </w:p>
    <w:p w14:paraId="0E31C6ED" w14:textId="77777777" w:rsidR="00F255F7" w:rsidRDefault="00F255F7" w:rsidP="00595C47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3-</w:t>
      </w:r>
    </w:p>
    <w:p w14:paraId="26A92101" w14:textId="28F0647B" w:rsidR="00B44483" w:rsidRPr="00F255F7" w:rsidRDefault="00E845B3" w:rsidP="00595C47">
      <w:pPr>
        <w:spacing w:line="276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19F3A08D" wp14:editId="190B1A09">
            <wp:simplePos x="0" y="0"/>
            <wp:positionH relativeFrom="column">
              <wp:posOffset>31115</wp:posOffset>
            </wp:positionH>
            <wp:positionV relativeFrom="paragraph">
              <wp:posOffset>152400</wp:posOffset>
            </wp:positionV>
            <wp:extent cx="2858770" cy="2284095"/>
            <wp:effectExtent l="0" t="0" r="0" b="1905"/>
            <wp:wrapNone/>
            <wp:docPr id="3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63F1F7" w14:textId="77777777" w:rsidR="007B6D16" w:rsidRPr="00F255F7" w:rsidRDefault="007B6D16" w:rsidP="00595C47">
      <w:pPr>
        <w:spacing w:line="276" w:lineRule="auto"/>
        <w:rPr>
          <w:b/>
          <w:sz w:val="20"/>
          <w:szCs w:val="20"/>
        </w:rPr>
      </w:pPr>
    </w:p>
    <w:p w14:paraId="324658F6" w14:textId="77777777" w:rsidR="00FF61A3" w:rsidRDefault="00FF61A3" w:rsidP="00595C47">
      <w:pPr>
        <w:spacing w:line="276" w:lineRule="auto"/>
        <w:rPr>
          <w:b/>
        </w:rPr>
      </w:pPr>
    </w:p>
    <w:p w14:paraId="4FCFB31A" w14:textId="77777777" w:rsidR="00FF61A3" w:rsidRDefault="00FF61A3" w:rsidP="00595C47">
      <w:pPr>
        <w:spacing w:line="276" w:lineRule="auto"/>
        <w:rPr>
          <w:b/>
        </w:rPr>
      </w:pPr>
    </w:p>
    <w:p w14:paraId="6E16CF33" w14:textId="77777777" w:rsidR="00FF61A3" w:rsidRDefault="00FF61A3" w:rsidP="00595C47">
      <w:pPr>
        <w:spacing w:line="276" w:lineRule="auto"/>
        <w:rPr>
          <w:b/>
        </w:rPr>
      </w:pPr>
    </w:p>
    <w:p w14:paraId="7C17C0CC" w14:textId="77777777" w:rsidR="00FF61A3" w:rsidRDefault="00FF61A3" w:rsidP="00595C47">
      <w:pPr>
        <w:spacing w:line="276" w:lineRule="auto"/>
        <w:rPr>
          <w:b/>
        </w:rPr>
      </w:pPr>
    </w:p>
    <w:p w14:paraId="364C5A41" w14:textId="77777777" w:rsidR="00FF61A3" w:rsidRDefault="00FF61A3" w:rsidP="00595C47">
      <w:pPr>
        <w:spacing w:line="276" w:lineRule="auto"/>
        <w:rPr>
          <w:b/>
        </w:rPr>
      </w:pPr>
    </w:p>
    <w:p w14:paraId="2A2F4B1A" w14:textId="77777777" w:rsidR="00FF61A3" w:rsidRDefault="00FF61A3" w:rsidP="00595C47">
      <w:pPr>
        <w:spacing w:line="276" w:lineRule="auto"/>
        <w:rPr>
          <w:b/>
        </w:rPr>
      </w:pPr>
    </w:p>
    <w:p w14:paraId="7360F5F7" w14:textId="77777777" w:rsidR="00FF61A3" w:rsidRDefault="00FF61A3" w:rsidP="00595C47">
      <w:pPr>
        <w:spacing w:line="276" w:lineRule="auto"/>
        <w:rPr>
          <w:b/>
        </w:rPr>
      </w:pPr>
    </w:p>
    <w:p w14:paraId="69C8F68B" w14:textId="77777777" w:rsidR="00FF61A3" w:rsidRDefault="00FF61A3" w:rsidP="00595C47">
      <w:pPr>
        <w:spacing w:line="276" w:lineRule="auto"/>
        <w:rPr>
          <w:b/>
        </w:rPr>
      </w:pPr>
    </w:p>
    <w:p w14:paraId="5DA72F66" w14:textId="77777777" w:rsidR="00FF61A3" w:rsidRDefault="00FF61A3" w:rsidP="00595C47">
      <w:pPr>
        <w:spacing w:line="276" w:lineRule="auto"/>
        <w:rPr>
          <w:b/>
        </w:rPr>
      </w:pPr>
    </w:p>
    <w:p w14:paraId="71D25463" w14:textId="77777777" w:rsidR="00FF61A3" w:rsidRDefault="00FF61A3" w:rsidP="00595C47">
      <w:pPr>
        <w:spacing w:line="276" w:lineRule="auto"/>
        <w:rPr>
          <w:b/>
        </w:rPr>
      </w:pPr>
    </w:p>
    <w:p w14:paraId="2CFC4F3B" w14:textId="77777777" w:rsidR="00FF61A3" w:rsidRDefault="00FF61A3" w:rsidP="00595C47">
      <w:pPr>
        <w:spacing w:line="276" w:lineRule="auto"/>
        <w:rPr>
          <w:b/>
        </w:rPr>
      </w:pPr>
    </w:p>
    <w:p w14:paraId="6678483F" w14:textId="77777777" w:rsidR="00BB1EF3" w:rsidRDefault="00BB1EF3" w:rsidP="00595C47">
      <w:pPr>
        <w:spacing w:line="276" w:lineRule="auto"/>
        <w:rPr>
          <w:b/>
        </w:rPr>
      </w:pPr>
    </w:p>
    <w:p w14:paraId="2F789379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3FBE42BA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0112B523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45BBB1D8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4CA272CD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0F1B04C8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1A932C20" w14:textId="77777777" w:rsidR="00BB1EF3" w:rsidRDefault="00BB1EF3" w:rsidP="00595C47">
      <w:pPr>
        <w:spacing w:line="276" w:lineRule="auto"/>
        <w:rPr>
          <w:b/>
          <w:sz w:val="2"/>
          <w:szCs w:val="2"/>
        </w:rPr>
      </w:pPr>
    </w:p>
    <w:p w14:paraId="1B107555" w14:textId="77777777" w:rsidR="007B6D16" w:rsidRDefault="005B45AF" w:rsidP="00595C47">
      <w:pPr>
        <w:spacing w:line="276" w:lineRule="auto"/>
        <w:rPr>
          <w:b/>
        </w:rPr>
      </w:pPr>
      <w:r>
        <w:rPr>
          <w:b/>
        </w:rPr>
        <w:t>4-</w:t>
      </w:r>
    </w:p>
    <w:p w14:paraId="61721013" w14:textId="77777777" w:rsidR="005B45AF" w:rsidRDefault="005B45AF" w:rsidP="00595C47">
      <w:pPr>
        <w:spacing w:line="276" w:lineRule="auto"/>
        <w:rPr>
          <w:b/>
        </w:rPr>
      </w:pPr>
    </w:p>
    <w:p w14:paraId="6FDF8CB4" w14:textId="77777777" w:rsidR="007B6D16" w:rsidRDefault="007B6D16" w:rsidP="00595C47">
      <w:pPr>
        <w:spacing w:line="276" w:lineRule="auto"/>
        <w:rPr>
          <w:b/>
        </w:rPr>
      </w:pPr>
    </w:p>
    <w:p w14:paraId="6E25D37E" w14:textId="77777777" w:rsidR="007B6D16" w:rsidRDefault="007B6D16" w:rsidP="00595C47">
      <w:pPr>
        <w:spacing w:line="276" w:lineRule="auto"/>
        <w:rPr>
          <w:b/>
        </w:rPr>
      </w:pPr>
    </w:p>
    <w:p w14:paraId="3C2F7D96" w14:textId="77777777" w:rsidR="007B6D16" w:rsidRDefault="007B6D16" w:rsidP="00595C47">
      <w:pPr>
        <w:spacing w:line="276" w:lineRule="auto"/>
        <w:rPr>
          <w:b/>
        </w:rPr>
      </w:pPr>
    </w:p>
    <w:p w14:paraId="04F1C43B" w14:textId="77777777" w:rsidR="003233DB" w:rsidRDefault="003233DB" w:rsidP="00595C47">
      <w:pPr>
        <w:spacing w:line="276" w:lineRule="auto"/>
        <w:rPr>
          <w:b/>
        </w:rPr>
      </w:pPr>
    </w:p>
    <w:p w14:paraId="4A01ABA7" w14:textId="77777777" w:rsidR="003233DB" w:rsidRDefault="003233DB" w:rsidP="00595C47">
      <w:pPr>
        <w:spacing w:line="276" w:lineRule="auto"/>
        <w:rPr>
          <w:b/>
        </w:rPr>
      </w:pPr>
    </w:p>
    <w:p w14:paraId="3D23038E" w14:textId="77777777" w:rsidR="003233DB" w:rsidRDefault="003233DB" w:rsidP="00595C47">
      <w:pPr>
        <w:spacing w:line="276" w:lineRule="auto"/>
        <w:rPr>
          <w:b/>
        </w:rPr>
      </w:pPr>
    </w:p>
    <w:p w14:paraId="034C28EB" w14:textId="77777777" w:rsidR="003233DB" w:rsidRDefault="003233DB" w:rsidP="00595C47">
      <w:pPr>
        <w:spacing w:line="276" w:lineRule="auto"/>
        <w:rPr>
          <w:b/>
        </w:rPr>
      </w:pPr>
    </w:p>
    <w:p w14:paraId="1BCA7A0B" w14:textId="77777777" w:rsidR="003233DB" w:rsidRDefault="003233DB" w:rsidP="00595C47">
      <w:pPr>
        <w:spacing w:line="276" w:lineRule="auto"/>
        <w:rPr>
          <w:b/>
        </w:rPr>
      </w:pPr>
    </w:p>
    <w:p w14:paraId="41B8B417" w14:textId="77777777" w:rsidR="003233DB" w:rsidRDefault="003233DB" w:rsidP="00595C47">
      <w:pPr>
        <w:spacing w:line="276" w:lineRule="auto"/>
        <w:rPr>
          <w:b/>
        </w:rPr>
      </w:pPr>
    </w:p>
    <w:p w14:paraId="65E1BAC2" w14:textId="77777777" w:rsidR="003233DB" w:rsidRDefault="003233DB" w:rsidP="00595C47">
      <w:pPr>
        <w:spacing w:line="276" w:lineRule="auto"/>
        <w:rPr>
          <w:b/>
        </w:rPr>
      </w:pPr>
    </w:p>
    <w:p w14:paraId="1FC68D9A" w14:textId="77777777" w:rsidR="003233DB" w:rsidRDefault="003233DB" w:rsidP="00595C47">
      <w:pPr>
        <w:spacing w:line="276" w:lineRule="auto"/>
        <w:rPr>
          <w:b/>
        </w:rPr>
      </w:pPr>
    </w:p>
    <w:p w14:paraId="1F3320B8" w14:textId="77777777" w:rsidR="003233DB" w:rsidRDefault="003233DB" w:rsidP="00595C47">
      <w:pPr>
        <w:spacing w:line="276" w:lineRule="auto"/>
        <w:rPr>
          <w:b/>
        </w:rPr>
      </w:pPr>
    </w:p>
    <w:p w14:paraId="077AE92C" w14:textId="77777777" w:rsidR="003233DB" w:rsidRDefault="003233DB" w:rsidP="00595C47">
      <w:pPr>
        <w:spacing w:line="276" w:lineRule="auto"/>
        <w:rPr>
          <w:b/>
        </w:rPr>
      </w:pPr>
    </w:p>
    <w:p w14:paraId="114FE48D" w14:textId="77777777" w:rsidR="003233DB" w:rsidRDefault="003233DB" w:rsidP="00595C47">
      <w:pPr>
        <w:spacing w:line="276" w:lineRule="auto"/>
        <w:rPr>
          <w:b/>
        </w:rPr>
      </w:pPr>
    </w:p>
    <w:p w14:paraId="40FFA51A" w14:textId="77777777" w:rsidR="003233DB" w:rsidRDefault="003233DB" w:rsidP="00595C47">
      <w:pPr>
        <w:spacing w:line="276" w:lineRule="auto"/>
        <w:rPr>
          <w:b/>
        </w:rPr>
      </w:pPr>
    </w:p>
    <w:p w14:paraId="2A6DB2E9" w14:textId="77777777" w:rsidR="003233DB" w:rsidRDefault="003233DB" w:rsidP="00595C47">
      <w:pPr>
        <w:spacing w:line="276" w:lineRule="auto"/>
        <w:rPr>
          <w:b/>
        </w:rPr>
      </w:pPr>
    </w:p>
    <w:p w14:paraId="4D754DAA" w14:textId="77777777" w:rsidR="003233DB" w:rsidRDefault="003233DB" w:rsidP="00595C47">
      <w:pPr>
        <w:spacing w:line="276" w:lineRule="auto"/>
        <w:rPr>
          <w:b/>
        </w:rPr>
      </w:pPr>
    </w:p>
    <w:p w14:paraId="2831555D" w14:textId="77777777" w:rsidR="003233DB" w:rsidRDefault="003233DB" w:rsidP="00595C47">
      <w:pPr>
        <w:spacing w:line="276" w:lineRule="auto"/>
        <w:rPr>
          <w:b/>
        </w:rPr>
      </w:pPr>
    </w:p>
    <w:p w14:paraId="07A4AC20" w14:textId="77777777" w:rsidR="003233DB" w:rsidRDefault="003233DB" w:rsidP="00595C47">
      <w:pPr>
        <w:spacing w:line="276" w:lineRule="auto"/>
        <w:rPr>
          <w:b/>
        </w:rPr>
      </w:pPr>
    </w:p>
    <w:p w14:paraId="536C0B36" w14:textId="77777777" w:rsidR="003233DB" w:rsidRDefault="003233DB" w:rsidP="00595C47">
      <w:pPr>
        <w:spacing w:line="276" w:lineRule="auto"/>
        <w:rPr>
          <w:b/>
        </w:rPr>
      </w:pPr>
    </w:p>
    <w:p w14:paraId="72F6EA4F" w14:textId="77777777" w:rsidR="003233DB" w:rsidRDefault="003233DB" w:rsidP="00595C47">
      <w:pPr>
        <w:spacing w:line="276" w:lineRule="auto"/>
        <w:rPr>
          <w:b/>
        </w:rPr>
      </w:pPr>
    </w:p>
    <w:p w14:paraId="0587D4C9" w14:textId="77777777" w:rsidR="003233DB" w:rsidRDefault="003233DB" w:rsidP="00595C47">
      <w:pPr>
        <w:spacing w:line="276" w:lineRule="auto"/>
        <w:rPr>
          <w:b/>
        </w:rPr>
      </w:pPr>
    </w:p>
    <w:p w14:paraId="46FACEB4" w14:textId="77777777" w:rsidR="003233DB" w:rsidRDefault="003233DB" w:rsidP="00595C47">
      <w:pPr>
        <w:spacing w:line="276" w:lineRule="auto"/>
        <w:rPr>
          <w:b/>
        </w:rPr>
      </w:pPr>
    </w:p>
    <w:p w14:paraId="1ED8A543" w14:textId="77777777" w:rsidR="003233DB" w:rsidRDefault="003233DB" w:rsidP="00595C47">
      <w:pPr>
        <w:spacing w:line="276" w:lineRule="auto"/>
        <w:rPr>
          <w:b/>
        </w:rPr>
      </w:pPr>
    </w:p>
    <w:p w14:paraId="7848B4F5" w14:textId="77777777" w:rsidR="003233DB" w:rsidRDefault="003233DB" w:rsidP="00595C47">
      <w:pPr>
        <w:spacing w:line="276" w:lineRule="auto"/>
        <w:rPr>
          <w:b/>
        </w:rPr>
      </w:pPr>
    </w:p>
    <w:p w14:paraId="18530EFF" w14:textId="77777777" w:rsidR="007B6D16" w:rsidRDefault="005B45AF" w:rsidP="00595C47">
      <w:pPr>
        <w:spacing w:line="276" w:lineRule="auto"/>
        <w:rPr>
          <w:b/>
        </w:rPr>
      </w:pPr>
      <w:r>
        <w:rPr>
          <w:b/>
        </w:rPr>
        <w:t>5-</w:t>
      </w:r>
    </w:p>
    <w:p w14:paraId="45730701" w14:textId="77777777" w:rsidR="00CE5629" w:rsidRDefault="000D6C41" w:rsidP="00595C47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18E50D9E" wp14:editId="26481C93">
            <wp:extent cx="2905125" cy="3633264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33" cy="363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09E4F" w14:textId="77777777" w:rsidR="00FF61A3" w:rsidRDefault="00FF61A3" w:rsidP="00595C47">
      <w:pPr>
        <w:spacing w:line="276" w:lineRule="auto"/>
        <w:rPr>
          <w:b/>
        </w:rPr>
      </w:pPr>
    </w:p>
    <w:p w14:paraId="0C261A96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lastRenderedPageBreak/>
        <w:t>6-</w:t>
      </w:r>
    </w:p>
    <w:p w14:paraId="2CD6B6D3" w14:textId="77777777" w:rsidR="001B3678" w:rsidRDefault="001B3678" w:rsidP="00595C47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377CF364" wp14:editId="4F9221D0">
            <wp:extent cx="2541270" cy="1539245"/>
            <wp:effectExtent l="19050" t="0" r="0" b="0"/>
            <wp:docPr id="19" name="Resim 3" descr="Maddeninyapisiveözelliklerikonutesti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deninyapisiveözelliklerikonutesti1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93" cy="15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07752" w14:textId="77777777" w:rsidR="001B3678" w:rsidRDefault="001B3678" w:rsidP="00595C47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34280447" wp14:editId="7E38D7DA">
            <wp:extent cx="2329129" cy="2905419"/>
            <wp:effectExtent l="19050" t="0" r="0" b="0"/>
            <wp:docPr id="20" name="Resim 6" descr="Maddeninyapisiveözelliklerikonutesti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ddeninyapisiveözelliklerikonutesti1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63" cy="29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E673F" w14:textId="77777777" w:rsidR="001B3678" w:rsidRDefault="001B3678" w:rsidP="00595C47">
      <w:pPr>
        <w:spacing w:line="276" w:lineRule="auto"/>
        <w:rPr>
          <w:b/>
        </w:rPr>
      </w:pPr>
    </w:p>
    <w:p w14:paraId="4AABA94A" w14:textId="77777777" w:rsidR="00996D43" w:rsidRDefault="00996D43" w:rsidP="00595C47">
      <w:pPr>
        <w:spacing w:line="276" w:lineRule="auto"/>
        <w:rPr>
          <w:b/>
        </w:rPr>
      </w:pPr>
    </w:p>
    <w:p w14:paraId="368A47B6" w14:textId="77777777" w:rsidR="00996D43" w:rsidRDefault="00996D43" w:rsidP="00595C47">
      <w:pPr>
        <w:spacing w:line="276" w:lineRule="auto"/>
        <w:rPr>
          <w:b/>
        </w:rPr>
      </w:pPr>
    </w:p>
    <w:p w14:paraId="71EDE40F" w14:textId="77777777" w:rsidR="001B3678" w:rsidRDefault="001B3678" w:rsidP="00595C47">
      <w:pPr>
        <w:spacing w:line="276" w:lineRule="auto"/>
        <w:rPr>
          <w:b/>
        </w:rPr>
      </w:pPr>
      <w:r>
        <w:rPr>
          <w:b/>
        </w:rPr>
        <w:t>7-</w:t>
      </w:r>
    </w:p>
    <w:p w14:paraId="4E531693" w14:textId="77777777" w:rsidR="005B58C5" w:rsidRDefault="005B58C5" w:rsidP="00595C47">
      <w:pPr>
        <w:spacing w:line="276" w:lineRule="auto"/>
        <w:rPr>
          <w:b/>
        </w:rPr>
      </w:pPr>
    </w:p>
    <w:p w14:paraId="6495DA72" w14:textId="77777777" w:rsidR="005B58C5" w:rsidRDefault="00996D43" w:rsidP="00595C47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65BDD202" wp14:editId="3E2E94D5">
            <wp:extent cx="2245360" cy="1801495"/>
            <wp:effectExtent l="1905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A2778" w14:textId="77777777" w:rsidR="005B58C5" w:rsidRDefault="005B58C5" w:rsidP="00595C47">
      <w:pPr>
        <w:spacing w:line="276" w:lineRule="auto"/>
        <w:rPr>
          <w:b/>
        </w:rPr>
      </w:pPr>
    </w:p>
    <w:p w14:paraId="28F9218E" w14:textId="77777777" w:rsidR="005B58C5" w:rsidRDefault="00996D43" w:rsidP="00595C47">
      <w:pPr>
        <w:spacing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C107DC2" wp14:editId="3FB52ECE">
            <wp:simplePos x="0" y="0"/>
            <wp:positionH relativeFrom="column">
              <wp:posOffset>83185</wp:posOffset>
            </wp:positionH>
            <wp:positionV relativeFrom="paragraph">
              <wp:posOffset>55880</wp:posOffset>
            </wp:positionV>
            <wp:extent cx="2374900" cy="1903730"/>
            <wp:effectExtent l="0" t="0" r="0" b="0"/>
            <wp:wrapNone/>
            <wp:docPr id="26" name="Resim 24" descr="Maddeninyapisiveözelliklerikonutesti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ddeninyapisiveözelliklerikonutesti5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88FAD5" w14:textId="77777777" w:rsidR="00996D43" w:rsidRDefault="00996D43" w:rsidP="00595C47">
      <w:pPr>
        <w:spacing w:line="276" w:lineRule="auto"/>
        <w:rPr>
          <w:b/>
        </w:rPr>
      </w:pPr>
    </w:p>
    <w:p w14:paraId="3A0BAAB3" w14:textId="77777777" w:rsidR="00996D43" w:rsidRDefault="00996D43" w:rsidP="00595C47">
      <w:pPr>
        <w:spacing w:line="276" w:lineRule="auto"/>
        <w:rPr>
          <w:b/>
        </w:rPr>
      </w:pPr>
    </w:p>
    <w:p w14:paraId="6CA06F77" w14:textId="77777777" w:rsidR="00996D43" w:rsidRDefault="00996D43" w:rsidP="00595C47">
      <w:pPr>
        <w:spacing w:line="276" w:lineRule="auto"/>
        <w:rPr>
          <w:b/>
        </w:rPr>
      </w:pPr>
    </w:p>
    <w:p w14:paraId="61E10B49" w14:textId="77777777" w:rsidR="00996D43" w:rsidRDefault="00996D43" w:rsidP="00595C47">
      <w:pPr>
        <w:spacing w:line="276" w:lineRule="auto"/>
        <w:rPr>
          <w:b/>
        </w:rPr>
      </w:pPr>
    </w:p>
    <w:p w14:paraId="117ACE75" w14:textId="77777777" w:rsidR="00996D43" w:rsidRDefault="00996D43" w:rsidP="00595C47">
      <w:pPr>
        <w:spacing w:line="276" w:lineRule="auto"/>
        <w:rPr>
          <w:b/>
        </w:rPr>
      </w:pPr>
    </w:p>
    <w:p w14:paraId="2F4F174D" w14:textId="77777777" w:rsidR="00996D43" w:rsidRDefault="00996D43" w:rsidP="00595C47">
      <w:pPr>
        <w:spacing w:line="276" w:lineRule="auto"/>
        <w:rPr>
          <w:b/>
        </w:rPr>
      </w:pPr>
    </w:p>
    <w:p w14:paraId="083DB2AD" w14:textId="77777777" w:rsidR="00996D43" w:rsidRDefault="00996D43" w:rsidP="00595C47">
      <w:pPr>
        <w:spacing w:line="276" w:lineRule="auto"/>
        <w:rPr>
          <w:b/>
        </w:rPr>
      </w:pPr>
    </w:p>
    <w:p w14:paraId="41FC582F" w14:textId="77777777" w:rsidR="00996D43" w:rsidRDefault="00996D43" w:rsidP="00595C47">
      <w:pPr>
        <w:spacing w:line="276" w:lineRule="auto"/>
        <w:rPr>
          <w:b/>
        </w:rPr>
      </w:pPr>
    </w:p>
    <w:p w14:paraId="08CFEBE7" w14:textId="77777777" w:rsidR="00996D43" w:rsidRDefault="00996D43" w:rsidP="00595C47">
      <w:pPr>
        <w:spacing w:line="276" w:lineRule="auto"/>
        <w:rPr>
          <w:b/>
        </w:rPr>
      </w:pPr>
    </w:p>
    <w:p w14:paraId="2B99B4D1" w14:textId="77777777" w:rsidR="00996D43" w:rsidRDefault="00996D43" w:rsidP="00595C47">
      <w:pPr>
        <w:spacing w:line="276" w:lineRule="auto"/>
        <w:rPr>
          <w:b/>
        </w:rPr>
      </w:pPr>
    </w:p>
    <w:p w14:paraId="42BA7CBC" w14:textId="77777777" w:rsidR="00996D43" w:rsidRDefault="00996D43" w:rsidP="00595C47">
      <w:pPr>
        <w:spacing w:line="276" w:lineRule="auto"/>
        <w:rPr>
          <w:b/>
        </w:rPr>
      </w:pPr>
    </w:p>
    <w:p w14:paraId="075004BA" w14:textId="77777777" w:rsidR="00996D43" w:rsidRDefault="00996D43" w:rsidP="00595C47">
      <w:pPr>
        <w:spacing w:line="276" w:lineRule="auto"/>
        <w:rPr>
          <w:b/>
        </w:rPr>
      </w:pPr>
    </w:p>
    <w:p w14:paraId="23D2118A" w14:textId="77777777" w:rsidR="00996D43" w:rsidRDefault="00996D43" w:rsidP="00595C47">
      <w:pPr>
        <w:spacing w:line="276" w:lineRule="auto"/>
        <w:rPr>
          <w:b/>
        </w:rPr>
      </w:pPr>
    </w:p>
    <w:p w14:paraId="4CF796ED" w14:textId="77777777" w:rsidR="00996D43" w:rsidRDefault="00996D43" w:rsidP="00595C47">
      <w:pPr>
        <w:spacing w:line="276" w:lineRule="auto"/>
        <w:rPr>
          <w:b/>
        </w:rPr>
      </w:pPr>
    </w:p>
    <w:p w14:paraId="5165D9FD" w14:textId="77777777" w:rsidR="00996D43" w:rsidRDefault="00996D43" w:rsidP="00595C47">
      <w:pPr>
        <w:spacing w:line="276" w:lineRule="auto"/>
        <w:rPr>
          <w:b/>
        </w:rPr>
      </w:pPr>
    </w:p>
    <w:p w14:paraId="4B689B39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t>8-</w:t>
      </w:r>
    </w:p>
    <w:p w14:paraId="650CFEAA" w14:textId="0311744B" w:rsidR="000278E4" w:rsidRDefault="00DE0E2F" w:rsidP="00595C47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9489FD" wp14:editId="593A1EB7">
            <wp:extent cx="3028950" cy="21812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1E16" w14:textId="77777777" w:rsidR="00DE0E2F" w:rsidRPr="000278E4" w:rsidRDefault="00DE0E2F" w:rsidP="00595C47">
      <w:pPr>
        <w:spacing w:line="276" w:lineRule="auto"/>
        <w:rPr>
          <w:sz w:val="20"/>
          <w:szCs w:val="20"/>
        </w:rPr>
      </w:pPr>
    </w:p>
    <w:p w14:paraId="3E92B818" w14:textId="77777777" w:rsidR="005B45AF" w:rsidRDefault="005B45AF" w:rsidP="00595C47">
      <w:pPr>
        <w:spacing w:line="276" w:lineRule="auto"/>
        <w:rPr>
          <w:b/>
          <w:sz w:val="20"/>
          <w:szCs w:val="20"/>
        </w:rPr>
      </w:pPr>
      <w:r w:rsidRPr="000278E4">
        <w:rPr>
          <w:b/>
          <w:sz w:val="20"/>
          <w:szCs w:val="20"/>
        </w:rPr>
        <w:t>9-</w:t>
      </w:r>
      <w:r w:rsidR="00CE36DE" w:rsidRPr="005D61E2">
        <w:rPr>
          <w:b/>
          <w:sz w:val="20"/>
          <w:szCs w:val="20"/>
        </w:rPr>
        <w:t>T</w:t>
      </w:r>
      <w:r w:rsidR="00CE36DE" w:rsidRPr="005D61E2">
        <w:rPr>
          <w:rStyle w:val="Gl"/>
          <w:rFonts w:ascii="Helvetica" w:hAnsi="Helvetica"/>
          <w:sz w:val="20"/>
          <w:szCs w:val="20"/>
          <w:shd w:val="clear" w:color="auto" w:fill="FFFFFF"/>
        </w:rPr>
        <w:t>emas yüzeyinin çözünme hızı ile doğru orantılı olduğunu gözlemlemek isteyen bir öğrenci, aşağıda verilen çözünme olaylarından hangisini karşılaştırmalıdır?</w:t>
      </w:r>
    </w:p>
    <w:p w14:paraId="1DAD3F9F" w14:textId="77777777" w:rsidR="00CE36DE" w:rsidRPr="000278E4" w:rsidRDefault="00CE36DE" w:rsidP="00595C47">
      <w:pPr>
        <w:spacing w:line="276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DE925F6" wp14:editId="3462212A">
            <wp:extent cx="2718847" cy="2711395"/>
            <wp:effectExtent l="19050" t="0" r="5303" b="0"/>
            <wp:docPr id="24" name="Resim 18" descr="Maddeninyapisiveözelliklerikonutesti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ddeninyapisiveözelliklerikonutesti5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05" cy="271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E7481" w14:textId="77777777" w:rsidR="00CE36DE" w:rsidRDefault="00CE36DE" w:rsidP="00595C47">
      <w:pPr>
        <w:spacing w:line="276" w:lineRule="auto"/>
        <w:rPr>
          <w:b/>
        </w:rPr>
      </w:pPr>
    </w:p>
    <w:p w14:paraId="1A78461E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t>10-</w:t>
      </w:r>
    </w:p>
    <w:p w14:paraId="1326AACB" w14:textId="77777777" w:rsidR="00476676" w:rsidRDefault="00476676" w:rsidP="00595C47">
      <w:pPr>
        <w:spacing w:line="276" w:lineRule="auto"/>
        <w:rPr>
          <w:b/>
        </w:rPr>
      </w:pPr>
    </w:p>
    <w:p w14:paraId="4D72E292" w14:textId="77777777" w:rsidR="00476676" w:rsidRDefault="00771105" w:rsidP="00595C47">
      <w:pPr>
        <w:spacing w:line="276" w:lineRule="auto"/>
        <w:rPr>
          <w:b/>
        </w:rPr>
      </w:pPr>
      <w:r w:rsidRPr="00771105">
        <w:rPr>
          <w:b/>
          <w:noProof/>
        </w:rPr>
        <w:drawing>
          <wp:inline distT="0" distB="0" distL="0" distR="0" wp14:anchorId="339F1715" wp14:editId="79455DC3">
            <wp:extent cx="3105150" cy="2790825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D70D" w14:textId="77777777" w:rsidR="005D61E2" w:rsidRDefault="005D61E2" w:rsidP="00595C47">
      <w:pPr>
        <w:spacing w:line="276" w:lineRule="auto"/>
        <w:rPr>
          <w:b/>
        </w:rPr>
      </w:pPr>
    </w:p>
    <w:p w14:paraId="5CC8E9A9" w14:textId="77777777" w:rsidR="005D61E2" w:rsidRDefault="005D61E2" w:rsidP="00595C47">
      <w:pPr>
        <w:spacing w:line="276" w:lineRule="auto"/>
        <w:rPr>
          <w:b/>
        </w:rPr>
      </w:pPr>
    </w:p>
    <w:p w14:paraId="22B8CD5E" w14:textId="77777777" w:rsidR="005D61E2" w:rsidRDefault="005D61E2" w:rsidP="00595C47">
      <w:pPr>
        <w:spacing w:line="276" w:lineRule="auto"/>
        <w:rPr>
          <w:b/>
        </w:rPr>
      </w:pPr>
    </w:p>
    <w:p w14:paraId="130B0718" w14:textId="77777777" w:rsidR="005D61E2" w:rsidRDefault="005D61E2" w:rsidP="00595C47">
      <w:pPr>
        <w:spacing w:line="276" w:lineRule="auto"/>
        <w:rPr>
          <w:b/>
        </w:rPr>
      </w:pPr>
    </w:p>
    <w:p w14:paraId="291BD998" w14:textId="77777777" w:rsidR="005B45AF" w:rsidRPr="00C571ED" w:rsidRDefault="005B45AF" w:rsidP="00595C47">
      <w:pPr>
        <w:spacing w:line="276" w:lineRule="auto"/>
        <w:rPr>
          <w:b/>
          <w:sz w:val="20"/>
          <w:szCs w:val="20"/>
        </w:rPr>
      </w:pPr>
      <w:r>
        <w:rPr>
          <w:b/>
        </w:rPr>
        <w:lastRenderedPageBreak/>
        <w:t>11-</w:t>
      </w:r>
      <w:r w:rsidR="00C430CC">
        <w:rPr>
          <w:b/>
        </w:rPr>
        <w:t xml:space="preserve"> </w:t>
      </w:r>
      <w:r w:rsidR="00C430CC" w:rsidRPr="00C571ED">
        <w:rPr>
          <w:b/>
          <w:sz w:val="20"/>
          <w:szCs w:val="20"/>
        </w:rPr>
        <w:t>Takımyıldızlarıyla ilgili olarak;</w:t>
      </w:r>
    </w:p>
    <w:p w14:paraId="2C7766B3" w14:textId="77777777" w:rsidR="00C430CC" w:rsidRPr="00C571ED" w:rsidRDefault="00C430CC" w:rsidP="00595C47">
      <w:pPr>
        <w:spacing w:line="276" w:lineRule="auto"/>
        <w:rPr>
          <w:b/>
          <w:sz w:val="20"/>
          <w:szCs w:val="20"/>
        </w:rPr>
      </w:pPr>
    </w:p>
    <w:p w14:paraId="7BABA9A1" w14:textId="77777777" w:rsidR="00FA5B2D" w:rsidRPr="00C571ED" w:rsidRDefault="00C430CC" w:rsidP="00595C47">
      <w:pPr>
        <w:spacing w:line="276" w:lineRule="auto"/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</w:pP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I: İsimleri genellikle mitolojik kahramanlar</w:t>
      </w:r>
      <w:r w:rsidR="00DD0378"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,hayvanlar veya nesnelerden oluşur.</w:t>
      </w:r>
    </w:p>
    <w:p w14:paraId="03978612" w14:textId="77777777" w:rsidR="00C430CC" w:rsidRPr="00C571ED" w:rsidRDefault="00C430CC" w:rsidP="00595C47">
      <w:pPr>
        <w:spacing w:line="276" w:lineRule="auto"/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</w:pP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II:</w:t>
      </w:r>
      <w:r w:rsidR="00DD0378"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 xml:space="preserve"> Kuzey Yarım Küre'de 88,Güney Yarım Kürede 88 olmak üzere 176 tanedirler.</w:t>
      </w:r>
    </w:p>
    <w:p w14:paraId="66FF0853" w14:textId="77777777" w:rsidR="00DD0378" w:rsidRPr="00C571ED" w:rsidRDefault="00C430CC" w:rsidP="00595C47">
      <w:pPr>
        <w:spacing w:line="276" w:lineRule="auto"/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</w:pP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III:</w:t>
      </w:r>
      <w:r w:rsidR="00DD0378"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 xml:space="preserve"> Radyo teleskoplar hariç mercekli veya aynalı teleskoplarla</w:t>
      </w:r>
      <w:r w:rsidR="004F49A4"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 xml:space="preserve"> görül</w:t>
      </w:r>
      <w:r w:rsidR="00DD0378"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meleri imkansızdır.</w:t>
      </w:r>
    </w:p>
    <w:p w14:paraId="60EF434C" w14:textId="77777777" w:rsidR="00C430CC" w:rsidRPr="00C571ED" w:rsidRDefault="00DD0378" w:rsidP="00595C47">
      <w:pPr>
        <w:spacing w:line="276" w:lineRule="auto"/>
        <w:rPr>
          <w:rStyle w:val="Gl"/>
          <w:rFonts w:ascii="Arial Black" w:hAnsi="Arial Black"/>
          <w:b w:val="0"/>
          <w:color w:val="000000" w:themeColor="text1"/>
          <w:sz w:val="20"/>
          <w:szCs w:val="20"/>
          <w:shd w:val="clear" w:color="auto" w:fill="FFFFFF"/>
        </w:rPr>
      </w:pP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                                              </w:t>
      </w:r>
      <w:r w:rsidRPr="00C571ED">
        <w:rPr>
          <w:rStyle w:val="Gl"/>
          <w:rFonts w:ascii="Arial Black" w:hAnsi="Arial Black"/>
          <w:b w:val="0"/>
          <w:color w:val="000000" w:themeColor="text1"/>
          <w:sz w:val="20"/>
          <w:szCs w:val="20"/>
          <w:shd w:val="clear" w:color="auto" w:fill="FFFFFF"/>
        </w:rPr>
        <w:t xml:space="preserve">yukarıda verilen ifadelerden hangileri doğrudur? </w:t>
      </w:r>
    </w:p>
    <w:p w14:paraId="55F5B112" w14:textId="77777777" w:rsidR="00FA5B2D" w:rsidRPr="00C571ED" w:rsidRDefault="00FA5B2D" w:rsidP="00595C47">
      <w:pPr>
        <w:spacing w:line="276" w:lineRule="auto"/>
        <w:rPr>
          <w:rStyle w:val="Gl"/>
          <w:color w:val="575757"/>
          <w:sz w:val="20"/>
          <w:szCs w:val="20"/>
          <w:shd w:val="clear" w:color="auto" w:fill="FFFFFF"/>
        </w:rPr>
      </w:pPr>
    </w:p>
    <w:p w14:paraId="4D96E00C" w14:textId="77777777" w:rsidR="00DD0378" w:rsidRPr="00C571ED" w:rsidRDefault="00DD0378" w:rsidP="00595C47">
      <w:pPr>
        <w:spacing w:line="276" w:lineRule="auto"/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</w:pP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>A) Yalnız I</w:t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  <w:t>B)  I ve II                                                        C) II ve III</w:t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  <w:t>D) I,II ve III</w:t>
      </w:r>
      <w:r w:rsidRPr="00C571ED">
        <w:rPr>
          <w:rStyle w:val="Gl"/>
          <w:b w:val="0"/>
          <w:color w:val="000000" w:themeColor="text1"/>
          <w:sz w:val="20"/>
          <w:szCs w:val="20"/>
          <w:shd w:val="clear" w:color="auto" w:fill="FFFFFF"/>
        </w:rPr>
        <w:tab/>
      </w:r>
    </w:p>
    <w:p w14:paraId="301E0467" w14:textId="77777777" w:rsidR="00FA5B2D" w:rsidRDefault="00FA5B2D" w:rsidP="00595C47">
      <w:pPr>
        <w:spacing w:line="276" w:lineRule="auto"/>
        <w:rPr>
          <w:b/>
        </w:rPr>
      </w:pPr>
    </w:p>
    <w:p w14:paraId="0A9BA74E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t>12-</w:t>
      </w:r>
    </w:p>
    <w:p w14:paraId="106E248B" w14:textId="77777777" w:rsidR="008817F5" w:rsidRDefault="008817F5" w:rsidP="00BB5CA6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52AF993" wp14:editId="0CB5606F">
            <wp:extent cx="2504694" cy="1219165"/>
            <wp:effectExtent l="19050" t="0" r="0" b="0"/>
            <wp:docPr id="30" name="Resim 30" descr="Maddeninyapisiveözelliklericözümlütest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ddeninyapisiveözelliklericözümlütest1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59" cy="121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CADBA" w14:textId="77777777" w:rsidR="00233F43" w:rsidRPr="005B59D5" w:rsidRDefault="00556B4A" w:rsidP="00233F43">
      <w:pPr>
        <w:tabs>
          <w:tab w:val="left" w:pos="397"/>
        </w:tabs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>Yukarıda verilen</w:t>
      </w:r>
      <w:r w:rsidR="00233F43">
        <w:rPr>
          <w:b/>
          <w:sz w:val="20"/>
          <w:szCs w:val="20"/>
        </w:rPr>
        <w:t xml:space="preserve">lerden </w:t>
      </w:r>
      <w:r w:rsidR="00233F43" w:rsidRPr="0076004A">
        <w:rPr>
          <w:b/>
          <w:sz w:val="20"/>
          <w:szCs w:val="20"/>
        </w:rPr>
        <w:t xml:space="preserve">hangisi veya hangileri </w:t>
      </w:r>
      <w:r w:rsidR="00233F43">
        <w:rPr>
          <w:b/>
          <w:sz w:val="20"/>
          <w:szCs w:val="20"/>
          <w:u w:val="single"/>
        </w:rPr>
        <w:t>artar</w:t>
      </w:r>
      <w:r w:rsidR="00EE644C">
        <w:rPr>
          <w:b/>
          <w:sz w:val="20"/>
          <w:szCs w:val="20"/>
          <w:u w:val="single"/>
        </w:rPr>
        <w:t>sa çözünme hızı</w:t>
      </w:r>
      <w:r w:rsidR="00233F43">
        <w:rPr>
          <w:b/>
          <w:sz w:val="20"/>
          <w:szCs w:val="20"/>
          <w:u w:val="single"/>
        </w:rPr>
        <w:t xml:space="preserve"> da artar</w:t>
      </w:r>
      <w:r w:rsidR="00233F43" w:rsidRPr="005B59D5">
        <w:rPr>
          <w:b/>
          <w:sz w:val="20"/>
          <w:szCs w:val="20"/>
          <w:u w:val="single"/>
        </w:rPr>
        <w:t>?</w:t>
      </w:r>
    </w:p>
    <w:p w14:paraId="0621B27C" w14:textId="77777777" w:rsidR="00233F43" w:rsidRPr="005B59D5" w:rsidRDefault="00233F43" w:rsidP="00233F43">
      <w:pPr>
        <w:tabs>
          <w:tab w:val="left" w:pos="397"/>
        </w:tabs>
        <w:jc w:val="both"/>
        <w:rPr>
          <w:b/>
          <w:sz w:val="20"/>
          <w:szCs w:val="20"/>
          <w:u w:val="single"/>
        </w:rPr>
      </w:pPr>
    </w:p>
    <w:p w14:paraId="55C8E08A" w14:textId="77777777" w:rsidR="00233F43" w:rsidRPr="0076004A" w:rsidRDefault="00233F43" w:rsidP="00233F43">
      <w:pPr>
        <w:rPr>
          <w:sz w:val="20"/>
          <w:szCs w:val="20"/>
        </w:rPr>
      </w:pPr>
      <w:r w:rsidRPr="0076004A">
        <w:rPr>
          <w:sz w:val="20"/>
          <w:szCs w:val="20"/>
        </w:rPr>
        <w:t xml:space="preserve">A) </w:t>
      </w:r>
      <w:r>
        <w:rPr>
          <w:sz w:val="20"/>
          <w:szCs w:val="20"/>
        </w:rPr>
        <w:t>1</w:t>
      </w:r>
      <w:r w:rsidRPr="0076004A">
        <w:rPr>
          <w:sz w:val="20"/>
          <w:szCs w:val="20"/>
        </w:rPr>
        <w:t xml:space="preserve"> ve </w:t>
      </w:r>
      <w:r>
        <w:rPr>
          <w:sz w:val="20"/>
          <w:szCs w:val="20"/>
        </w:rPr>
        <w:t>2</w:t>
      </w:r>
      <w:r w:rsidRPr="0076004A">
        <w:rPr>
          <w:sz w:val="20"/>
          <w:szCs w:val="20"/>
        </w:rPr>
        <w:t xml:space="preserve"> </w:t>
      </w:r>
      <w:r w:rsidR="00BF2A78">
        <w:rPr>
          <w:sz w:val="20"/>
          <w:szCs w:val="20"/>
        </w:rPr>
        <w:t xml:space="preserve">      </w:t>
      </w:r>
      <w:r w:rsidRPr="0076004A">
        <w:rPr>
          <w:sz w:val="20"/>
          <w:szCs w:val="20"/>
        </w:rPr>
        <w:t xml:space="preserve"> B) </w:t>
      </w:r>
      <w:r>
        <w:rPr>
          <w:sz w:val="20"/>
          <w:szCs w:val="20"/>
        </w:rPr>
        <w:t>1</w:t>
      </w:r>
      <w:r w:rsidRPr="0076004A">
        <w:rPr>
          <w:sz w:val="20"/>
          <w:szCs w:val="20"/>
        </w:rPr>
        <w:t xml:space="preserve"> ve </w:t>
      </w:r>
      <w:r>
        <w:rPr>
          <w:sz w:val="20"/>
          <w:szCs w:val="20"/>
        </w:rPr>
        <w:t>3</w:t>
      </w:r>
      <w:r w:rsidR="00BF2A78">
        <w:rPr>
          <w:sz w:val="20"/>
          <w:szCs w:val="20"/>
        </w:rPr>
        <w:t xml:space="preserve">        </w:t>
      </w:r>
      <w:r w:rsidRPr="0076004A">
        <w:rPr>
          <w:sz w:val="20"/>
          <w:szCs w:val="20"/>
        </w:rPr>
        <w:t xml:space="preserve">C) </w:t>
      </w:r>
      <w:r>
        <w:rPr>
          <w:sz w:val="20"/>
          <w:szCs w:val="20"/>
        </w:rPr>
        <w:t>2</w:t>
      </w:r>
      <w:r w:rsidRPr="0076004A">
        <w:rPr>
          <w:sz w:val="20"/>
          <w:szCs w:val="20"/>
        </w:rPr>
        <w:t xml:space="preserve"> ve </w:t>
      </w:r>
      <w:r>
        <w:rPr>
          <w:sz w:val="20"/>
          <w:szCs w:val="20"/>
        </w:rPr>
        <w:t>3</w:t>
      </w:r>
      <w:r w:rsidRPr="0076004A">
        <w:rPr>
          <w:sz w:val="20"/>
          <w:szCs w:val="20"/>
        </w:rPr>
        <w:t xml:space="preserve"> </w:t>
      </w:r>
      <w:r w:rsidR="00BF2A78">
        <w:rPr>
          <w:sz w:val="20"/>
          <w:szCs w:val="20"/>
        </w:rPr>
        <w:t xml:space="preserve">       </w:t>
      </w:r>
      <w:r w:rsidRPr="0076004A">
        <w:rPr>
          <w:sz w:val="20"/>
          <w:szCs w:val="20"/>
        </w:rPr>
        <w:t xml:space="preserve"> D) </w:t>
      </w:r>
      <w:r>
        <w:rPr>
          <w:sz w:val="20"/>
          <w:szCs w:val="20"/>
        </w:rPr>
        <w:t>1</w:t>
      </w:r>
      <w:r w:rsidRPr="0076004A">
        <w:rPr>
          <w:sz w:val="20"/>
          <w:szCs w:val="20"/>
        </w:rPr>
        <w:t>,</w:t>
      </w:r>
      <w:r>
        <w:rPr>
          <w:sz w:val="20"/>
          <w:szCs w:val="20"/>
        </w:rPr>
        <w:t>2</w:t>
      </w:r>
      <w:r w:rsidRPr="0076004A">
        <w:rPr>
          <w:sz w:val="20"/>
          <w:szCs w:val="20"/>
        </w:rPr>
        <w:t xml:space="preserve"> ve </w:t>
      </w:r>
      <w:r>
        <w:rPr>
          <w:sz w:val="20"/>
          <w:szCs w:val="20"/>
        </w:rPr>
        <w:t>3</w:t>
      </w:r>
    </w:p>
    <w:p w14:paraId="165AEF65" w14:textId="77777777" w:rsidR="008817F5" w:rsidRDefault="008817F5" w:rsidP="00595C47">
      <w:pPr>
        <w:spacing w:line="276" w:lineRule="auto"/>
        <w:rPr>
          <w:b/>
        </w:rPr>
      </w:pPr>
    </w:p>
    <w:p w14:paraId="399EA054" w14:textId="77777777" w:rsidR="00233F43" w:rsidRDefault="00233F43" w:rsidP="00595C47">
      <w:pPr>
        <w:spacing w:line="276" w:lineRule="auto"/>
        <w:rPr>
          <w:b/>
        </w:rPr>
      </w:pPr>
    </w:p>
    <w:p w14:paraId="1579778E" w14:textId="77777777" w:rsidR="00233F43" w:rsidRDefault="00233F43" w:rsidP="00595C47">
      <w:pPr>
        <w:spacing w:line="276" w:lineRule="auto"/>
        <w:rPr>
          <w:b/>
        </w:rPr>
      </w:pPr>
    </w:p>
    <w:p w14:paraId="6FEC4F89" w14:textId="5BA1B93B" w:rsidR="00CE5629" w:rsidRDefault="008B3CD7" w:rsidP="00CE5629">
      <w:pPr>
        <w:spacing w:line="276" w:lineRule="auto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noProof/>
          <w:color w:val="000000"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4F29F804" wp14:editId="4D36EB64">
            <wp:simplePos x="0" y="0"/>
            <wp:positionH relativeFrom="column">
              <wp:posOffset>3079</wp:posOffset>
            </wp:positionH>
            <wp:positionV relativeFrom="paragraph">
              <wp:posOffset>128019</wp:posOffset>
            </wp:positionV>
            <wp:extent cx="2984740" cy="2956758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14" cy="29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5AF">
        <w:rPr>
          <w:b/>
        </w:rPr>
        <w:t>13-</w:t>
      </w:r>
    </w:p>
    <w:p w14:paraId="57B42983" w14:textId="74682D60" w:rsidR="00CE5629" w:rsidRDefault="00CE5629" w:rsidP="00CE5629">
      <w:pPr>
        <w:spacing w:line="276" w:lineRule="auto"/>
        <w:rPr>
          <w:rFonts w:ascii="Arial Black" w:hAnsi="Arial Black"/>
          <w:color w:val="000000"/>
          <w:sz w:val="20"/>
          <w:szCs w:val="20"/>
        </w:rPr>
      </w:pPr>
    </w:p>
    <w:p w14:paraId="35A9726A" w14:textId="77777777" w:rsidR="00CE5629" w:rsidRDefault="00CE5629" w:rsidP="00CE5629">
      <w:pPr>
        <w:spacing w:line="276" w:lineRule="auto"/>
        <w:rPr>
          <w:rFonts w:ascii="Arial Black" w:hAnsi="Arial Black"/>
          <w:color w:val="000000"/>
          <w:sz w:val="20"/>
          <w:szCs w:val="20"/>
        </w:rPr>
      </w:pPr>
    </w:p>
    <w:p w14:paraId="4CDCAF19" w14:textId="77777777" w:rsidR="008B3CD7" w:rsidRDefault="008B3CD7" w:rsidP="00C51377">
      <w:pPr>
        <w:spacing w:line="276" w:lineRule="auto"/>
        <w:rPr>
          <w:b/>
        </w:rPr>
      </w:pPr>
    </w:p>
    <w:p w14:paraId="3CF25D69" w14:textId="77777777" w:rsidR="008B3CD7" w:rsidRDefault="008B3CD7" w:rsidP="00C51377">
      <w:pPr>
        <w:spacing w:line="276" w:lineRule="auto"/>
        <w:rPr>
          <w:b/>
        </w:rPr>
      </w:pPr>
    </w:p>
    <w:p w14:paraId="5B7C1FB0" w14:textId="77777777" w:rsidR="008B3CD7" w:rsidRDefault="008B3CD7" w:rsidP="00C51377">
      <w:pPr>
        <w:spacing w:line="276" w:lineRule="auto"/>
        <w:rPr>
          <w:b/>
        </w:rPr>
      </w:pPr>
    </w:p>
    <w:p w14:paraId="64D59D57" w14:textId="77777777" w:rsidR="008B3CD7" w:rsidRDefault="008B3CD7" w:rsidP="00C51377">
      <w:pPr>
        <w:spacing w:line="276" w:lineRule="auto"/>
        <w:rPr>
          <w:b/>
        </w:rPr>
      </w:pPr>
    </w:p>
    <w:p w14:paraId="51D540AF" w14:textId="77777777" w:rsidR="008B3CD7" w:rsidRDefault="008B3CD7" w:rsidP="00C51377">
      <w:pPr>
        <w:spacing w:line="276" w:lineRule="auto"/>
        <w:rPr>
          <w:b/>
        </w:rPr>
      </w:pPr>
    </w:p>
    <w:p w14:paraId="38313FC3" w14:textId="77777777" w:rsidR="008B3CD7" w:rsidRDefault="008B3CD7" w:rsidP="00C51377">
      <w:pPr>
        <w:spacing w:line="276" w:lineRule="auto"/>
        <w:rPr>
          <w:b/>
        </w:rPr>
      </w:pPr>
    </w:p>
    <w:p w14:paraId="348AD766" w14:textId="77777777" w:rsidR="008B3CD7" w:rsidRDefault="008B3CD7" w:rsidP="00C51377">
      <w:pPr>
        <w:spacing w:line="276" w:lineRule="auto"/>
        <w:rPr>
          <w:b/>
        </w:rPr>
      </w:pPr>
    </w:p>
    <w:p w14:paraId="4BF20EB5" w14:textId="77777777" w:rsidR="008B3CD7" w:rsidRDefault="008B3CD7" w:rsidP="00C51377">
      <w:pPr>
        <w:spacing w:line="276" w:lineRule="auto"/>
        <w:rPr>
          <w:b/>
        </w:rPr>
      </w:pPr>
    </w:p>
    <w:p w14:paraId="3107749D" w14:textId="77777777" w:rsidR="008B3CD7" w:rsidRDefault="008B3CD7" w:rsidP="00C51377">
      <w:pPr>
        <w:spacing w:line="276" w:lineRule="auto"/>
        <w:rPr>
          <w:b/>
        </w:rPr>
      </w:pPr>
    </w:p>
    <w:p w14:paraId="6723AE11" w14:textId="77777777" w:rsidR="008B3CD7" w:rsidRDefault="008B3CD7" w:rsidP="00C51377">
      <w:pPr>
        <w:spacing w:line="276" w:lineRule="auto"/>
        <w:rPr>
          <w:b/>
        </w:rPr>
      </w:pPr>
    </w:p>
    <w:p w14:paraId="5DE40FE2" w14:textId="77777777" w:rsidR="008B3CD7" w:rsidRDefault="008B3CD7" w:rsidP="00C51377">
      <w:pPr>
        <w:spacing w:line="276" w:lineRule="auto"/>
        <w:rPr>
          <w:b/>
        </w:rPr>
      </w:pPr>
    </w:p>
    <w:p w14:paraId="324DF309" w14:textId="77777777" w:rsidR="008B3CD7" w:rsidRDefault="008B3CD7" w:rsidP="00C51377">
      <w:pPr>
        <w:spacing w:line="276" w:lineRule="auto"/>
        <w:rPr>
          <w:b/>
        </w:rPr>
      </w:pPr>
    </w:p>
    <w:p w14:paraId="607AF778" w14:textId="77777777" w:rsidR="008B3CD7" w:rsidRDefault="008B3CD7" w:rsidP="00C51377">
      <w:pPr>
        <w:spacing w:line="276" w:lineRule="auto"/>
        <w:rPr>
          <w:b/>
        </w:rPr>
      </w:pPr>
    </w:p>
    <w:p w14:paraId="5A62C92B" w14:textId="77777777" w:rsidR="008B3CD7" w:rsidRDefault="008B3CD7" w:rsidP="00C51377">
      <w:pPr>
        <w:spacing w:line="276" w:lineRule="auto"/>
        <w:rPr>
          <w:b/>
        </w:rPr>
      </w:pPr>
    </w:p>
    <w:p w14:paraId="2CDB3DA9" w14:textId="77777777" w:rsidR="008B3CD7" w:rsidRDefault="008B3CD7" w:rsidP="00C51377">
      <w:pPr>
        <w:spacing w:line="276" w:lineRule="auto"/>
        <w:rPr>
          <w:b/>
        </w:rPr>
      </w:pPr>
    </w:p>
    <w:p w14:paraId="35CEBB82" w14:textId="77777777" w:rsidR="008B3CD7" w:rsidRDefault="008B3CD7" w:rsidP="00C51377">
      <w:pPr>
        <w:spacing w:line="276" w:lineRule="auto"/>
        <w:rPr>
          <w:b/>
        </w:rPr>
      </w:pPr>
    </w:p>
    <w:p w14:paraId="28250255" w14:textId="77777777" w:rsidR="008B3CD7" w:rsidRDefault="008B3CD7" w:rsidP="00C51377">
      <w:pPr>
        <w:spacing w:line="276" w:lineRule="auto"/>
        <w:rPr>
          <w:b/>
        </w:rPr>
      </w:pPr>
    </w:p>
    <w:p w14:paraId="40970E98" w14:textId="56FC4D0E" w:rsidR="00CE5629" w:rsidRPr="00C51377" w:rsidRDefault="005B45AF" w:rsidP="00C51377">
      <w:pPr>
        <w:spacing w:line="276" w:lineRule="auto"/>
        <w:rPr>
          <w:b/>
          <w:sz w:val="20"/>
          <w:szCs w:val="20"/>
        </w:rPr>
      </w:pPr>
      <w:r>
        <w:rPr>
          <w:b/>
        </w:rPr>
        <w:t>14-</w:t>
      </w:r>
      <w:r w:rsidR="00C51377" w:rsidRPr="00C51377">
        <w:rPr>
          <w:b/>
          <w:sz w:val="20"/>
          <w:szCs w:val="20"/>
        </w:rPr>
        <w:t xml:space="preserve">Aşağıda verilen evsel atıklardan hangisinin geri dönüşümü </w:t>
      </w:r>
      <w:r w:rsidR="00C51377" w:rsidRPr="00C51377">
        <w:rPr>
          <w:b/>
          <w:sz w:val="20"/>
          <w:szCs w:val="20"/>
          <w:u w:val="single"/>
        </w:rPr>
        <w:t>yoktur?</w:t>
      </w:r>
    </w:p>
    <w:p w14:paraId="7E17BEFF" w14:textId="77777777" w:rsidR="00C51377" w:rsidRDefault="00C51377" w:rsidP="00C51377">
      <w:pPr>
        <w:spacing w:line="276" w:lineRule="auto"/>
        <w:rPr>
          <w:b/>
          <w:sz w:val="20"/>
          <w:szCs w:val="20"/>
        </w:rPr>
      </w:pPr>
    </w:p>
    <w:p w14:paraId="70073E69" w14:textId="77777777" w:rsidR="00C51377" w:rsidRDefault="00BF2A78" w:rsidP="00C51377">
      <w:pPr>
        <w:spacing w:line="276" w:lineRule="auto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drawing>
          <wp:inline distT="0" distB="0" distL="0" distR="0" wp14:anchorId="6D036047" wp14:editId="359163B4">
            <wp:extent cx="3111500" cy="1199515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2330F" w14:textId="77777777" w:rsidR="005B45AF" w:rsidRDefault="007A41F1" w:rsidP="00595C47">
      <w:pPr>
        <w:spacing w:line="276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6" behindDoc="1" locked="0" layoutInCell="1" allowOverlap="1" wp14:anchorId="25AAB70D" wp14:editId="213D2C37">
            <wp:simplePos x="0" y="0"/>
            <wp:positionH relativeFrom="column">
              <wp:posOffset>20296</wp:posOffset>
            </wp:positionH>
            <wp:positionV relativeFrom="paragraph">
              <wp:posOffset>-33499</wp:posOffset>
            </wp:positionV>
            <wp:extent cx="2637886" cy="3566573"/>
            <wp:effectExtent l="19050" t="0" r="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49" cy="35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5AF">
        <w:rPr>
          <w:b/>
        </w:rPr>
        <w:t>15-</w:t>
      </w:r>
    </w:p>
    <w:p w14:paraId="469DBC76" w14:textId="77777777" w:rsidR="007457BE" w:rsidRDefault="007457BE" w:rsidP="00595C47">
      <w:pPr>
        <w:spacing w:line="276" w:lineRule="auto"/>
        <w:rPr>
          <w:b/>
        </w:rPr>
      </w:pPr>
    </w:p>
    <w:p w14:paraId="2C53D7EE" w14:textId="77777777" w:rsidR="007457BE" w:rsidRDefault="007457BE" w:rsidP="00595C47">
      <w:pPr>
        <w:spacing w:line="276" w:lineRule="auto"/>
        <w:rPr>
          <w:b/>
        </w:rPr>
      </w:pPr>
    </w:p>
    <w:p w14:paraId="278F8FDE" w14:textId="77777777" w:rsidR="007457BE" w:rsidRDefault="007457BE" w:rsidP="00595C47">
      <w:pPr>
        <w:spacing w:line="276" w:lineRule="auto"/>
        <w:rPr>
          <w:b/>
        </w:rPr>
      </w:pPr>
    </w:p>
    <w:p w14:paraId="498EF949" w14:textId="77777777" w:rsidR="007A41F1" w:rsidRDefault="007A41F1" w:rsidP="00595C47">
      <w:pPr>
        <w:spacing w:line="276" w:lineRule="auto"/>
        <w:rPr>
          <w:b/>
        </w:rPr>
      </w:pPr>
    </w:p>
    <w:p w14:paraId="0CFE43DC" w14:textId="77777777" w:rsidR="007A41F1" w:rsidRDefault="007A41F1" w:rsidP="00595C47">
      <w:pPr>
        <w:spacing w:line="276" w:lineRule="auto"/>
        <w:rPr>
          <w:b/>
        </w:rPr>
      </w:pPr>
    </w:p>
    <w:p w14:paraId="117DF656" w14:textId="77777777" w:rsidR="007A41F1" w:rsidRDefault="007A41F1" w:rsidP="00595C47">
      <w:pPr>
        <w:spacing w:line="276" w:lineRule="auto"/>
        <w:rPr>
          <w:b/>
        </w:rPr>
      </w:pPr>
    </w:p>
    <w:p w14:paraId="2860098D" w14:textId="77777777" w:rsidR="007A41F1" w:rsidRDefault="007A41F1" w:rsidP="00595C47">
      <w:pPr>
        <w:spacing w:line="276" w:lineRule="auto"/>
        <w:rPr>
          <w:b/>
        </w:rPr>
      </w:pPr>
    </w:p>
    <w:p w14:paraId="075B2491" w14:textId="77777777" w:rsidR="007A41F1" w:rsidRDefault="007A41F1" w:rsidP="00595C47">
      <w:pPr>
        <w:spacing w:line="276" w:lineRule="auto"/>
        <w:rPr>
          <w:b/>
        </w:rPr>
      </w:pPr>
    </w:p>
    <w:p w14:paraId="4E9686F2" w14:textId="77777777" w:rsidR="007A41F1" w:rsidRDefault="007A41F1" w:rsidP="00595C47">
      <w:pPr>
        <w:spacing w:line="276" w:lineRule="auto"/>
        <w:rPr>
          <w:b/>
        </w:rPr>
      </w:pPr>
    </w:p>
    <w:p w14:paraId="7FC3DB8F" w14:textId="77777777" w:rsidR="007A41F1" w:rsidRDefault="007A41F1" w:rsidP="00595C47">
      <w:pPr>
        <w:spacing w:line="276" w:lineRule="auto"/>
        <w:rPr>
          <w:b/>
        </w:rPr>
      </w:pPr>
    </w:p>
    <w:p w14:paraId="17CB0180" w14:textId="77777777" w:rsidR="007A41F1" w:rsidRDefault="007A41F1" w:rsidP="00595C47">
      <w:pPr>
        <w:spacing w:line="276" w:lineRule="auto"/>
        <w:rPr>
          <w:b/>
        </w:rPr>
      </w:pPr>
    </w:p>
    <w:p w14:paraId="62054B69" w14:textId="77777777" w:rsidR="007A41F1" w:rsidRDefault="007A41F1" w:rsidP="00595C47">
      <w:pPr>
        <w:spacing w:line="276" w:lineRule="auto"/>
        <w:rPr>
          <w:b/>
        </w:rPr>
      </w:pPr>
    </w:p>
    <w:p w14:paraId="002AF907" w14:textId="77777777" w:rsidR="007A41F1" w:rsidRDefault="007A41F1" w:rsidP="00595C47">
      <w:pPr>
        <w:spacing w:line="276" w:lineRule="auto"/>
        <w:rPr>
          <w:b/>
        </w:rPr>
      </w:pPr>
    </w:p>
    <w:p w14:paraId="0BA03B04" w14:textId="77777777" w:rsidR="007A41F1" w:rsidRDefault="007A41F1" w:rsidP="00595C47">
      <w:pPr>
        <w:spacing w:line="276" w:lineRule="auto"/>
        <w:rPr>
          <w:b/>
        </w:rPr>
      </w:pPr>
    </w:p>
    <w:p w14:paraId="1D04C825" w14:textId="77777777" w:rsidR="007A41F1" w:rsidRDefault="007A41F1" w:rsidP="00595C47">
      <w:pPr>
        <w:spacing w:line="276" w:lineRule="auto"/>
        <w:rPr>
          <w:b/>
        </w:rPr>
      </w:pPr>
    </w:p>
    <w:p w14:paraId="5B7F046E" w14:textId="77777777" w:rsidR="007A41F1" w:rsidRDefault="007A41F1" w:rsidP="00595C47">
      <w:pPr>
        <w:spacing w:line="276" w:lineRule="auto"/>
        <w:rPr>
          <w:b/>
        </w:rPr>
      </w:pPr>
    </w:p>
    <w:p w14:paraId="32D9C81D" w14:textId="77777777" w:rsidR="007A41F1" w:rsidRDefault="007A41F1" w:rsidP="00595C47">
      <w:pPr>
        <w:spacing w:line="276" w:lineRule="auto"/>
        <w:rPr>
          <w:b/>
        </w:rPr>
      </w:pPr>
    </w:p>
    <w:p w14:paraId="67DEE217" w14:textId="77777777" w:rsidR="007A41F1" w:rsidRDefault="007A41F1" w:rsidP="00595C47">
      <w:pPr>
        <w:spacing w:line="276" w:lineRule="auto"/>
        <w:rPr>
          <w:b/>
        </w:rPr>
      </w:pPr>
    </w:p>
    <w:p w14:paraId="6C947939" w14:textId="77777777" w:rsidR="007A41F1" w:rsidRDefault="007A41F1" w:rsidP="00595C47">
      <w:pPr>
        <w:spacing w:line="276" w:lineRule="auto"/>
        <w:rPr>
          <w:b/>
        </w:rPr>
      </w:pPr>
    </w:p>
    <w:p w14:paraId="16FB7CFD" w14:textId="77777777" w:rsidR="007A41F1" w:rsidRDefault="007A41F1" w:rsidP="00595C47">
      <w:pPr>
        <w:spacing w:line="276" w:lineRule="auto"/>
        <w:rPr>
          <w:b/>
        </w:rPr>
      </w:pPr>
    </w:p>
    <w:p w14:paraId="48F6C45C" w14:textId="77777777" w:rsidR="007A41F1" w:rsidRDefault="007A41F1" w:rsidP="00595C47">
      <w:pPr>
        <w:spacing w:line="276" w:lineRule="auto"/>
        <w:rPr>
          <w:b/>
        </w:rPr>
      </w:pPr>
    </w:p>
    <w:p w14:paraId="3DD7DE14" w14:textId="77777777" w:rsidR="007A41F1" w:rsidRDefault="007A41F1" w:rsidP="00595C47">
      <w:pPr>
        <w:spacing w:line="276" w:lineRule="auto"/>
        <w:rPr>
          <w:b/>
        </w:rPr>
      </w:pPr>
    </w:p>
    <w:p w14:paraId="1D6F8B3F" w14:textId="77777777" w:rsidR="007A41F1" w:rsidRDefault="007A41F1" w:rsidP="00595C47">
      <w:pPr>
        <w:spacing w:line="276" w:lineRule="auto"/>
        <w:rPr>
          <w:b/>
        </w:rPr>
      </w:pPr>
    </w:p>
    <w:p w14:paraId="5B3DAB87" w14:textId="77777777" w:rsidR="005B45AF" w:rsidRDefault="007A41F1" w:rsidP="00595C47">
      <w:pPr>
        <w:spacing w:line="276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2D60030" wp14:editId="26D212D9">
            <wp:simplePos x="0" y="0"/>
            <wp:positionH relativeFrom="column">
              <wp:posOffset>294005</wp:posOffset>
            </wp:positionH>
            <wp:positionV relativeFrom="paragraph">
              <wp:posOffset>151130</wp:posOffset>
            </wp:positionV>
            <wp:extent cx="2704465" cy="836295"/>
            <wp:effectExtent l="19050" t="0" r="635" b="0"/>
            <wp:wrapTight wrapText="bothSides">
              <wp:wrapPolygon edited="0">
                <wp:start x="-152" y="0"/>
                <wp:lineTo x="-152" y="21157"/>
                <wp:lineTo x="21605" y="21157"/>
                <wp:lineTo x="21605" y="0"/>
                <wp:lineTo x="-152" y="0"/>
              </wp:wrapPolygon>
            </wp:wrapTight>
            <wp:docPr id="4" name="Resim 14" descr="C:\Users\Sinem YANIK\AppData\Local\Microsoft\Windows\Temporary Internet Files\Content.Word\HÜCRE SAY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nem YANIK\AppData\Local\Microsoft\Windows\Temporary Internet Files\Content.Word\HÜCRE SAYIS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5AF">
        <w:rPr>
          <w:b/>
        </w:rPr>
        <w:t>16-</w:t>
      </w:r>
    </w:p>
    <w:p w14:paraId="67EA4A5C" w14:textId="77777777" w:rsidR="007A41F1" w:rsidRDefault="007A41F1" w:rsidP="007A41F1">
      <w:pPr>
        <w:jc w:val="center"/>
        <w:rPr>
          <w:rFonts w:ascii="Verdana" w:hAnsi="Verdana"/>
          <w:sz w:val="20"/>
          <w:szCs w:val="20"/>
        </w:rPr>
      </w:pPr>
    </w:p>
    <w:p w14:paraId="22338FFA" w14:textId="77777777" w:rsidR="007A41F1" w:rsidRPr="007A41F1" w:rsidRDefault="007A41F1" w:rsidP="007A41F1">
      <w:pPr>
        <w:rPr>
          <w:sz w:val="20"/>
          <w:szCs w:val="20"/>
        </w:rPr>
      </w:pPr>
      <w:r w:rsidRPr="007A41F1">
        <w:rPr>
          <w:sz w:val="20"/>
          <w:szCs w:val="20"/>
        </w:rPr>
        <w:t xml:space="preserve">Yukarıda aynı canlıya ait 2n=30 kromozomlu üç hücrenin geçirdiği bölünmeler sonucunda oluşan K,L,P,M,R ve S hücreleri verilmiştir. </w:t>
      </w:r>
    </w:p>
    <w:p w14:paraId="2F273A85" w14:textId="77777777" w:rsidR="007A41F1" w:rsidRPr="007A41F1" w:rsidRDefault="007A41F1" w:rsidP="007A41F1">
      <w:pPr>
        <w:rPr>
          <w:b/>
          <w:sz w:val="20"/>
          <w:szCs w:val="20"/>
        </w:rPr>
      </w:pPr>
      <w:r w:rsidRPr="007A41F1">
        <w:rPr>
          <w:b/>
          <w:sz w:val="20"/>
          <w:szCs w:val="20"/>
        </w:rPr>
        <w:t>Buna göre bu hücrelerin kalıtsal yapısı ile ilgili aşağıdakilerden hangisi doğru olur?</w:t>
      </w:r>
    </w:p>
    <w:p w14:paraId="0EFCCBD9" w14:textId="77777777" w:rsidR="007A41F1" w:rsidRDefault="007A41F1" w:rsidP="007A41F1">
      <w:pPr>
        <w:rPr>
          <w:rFonts w:ascii="Verdana" w:hAnsi="Verdana"/>
          <w:b/>
          <w:sz w:val="20"/>
          <w:szCs w:val="20"/>
        </w:rPr>
      </w:pPr>
    </w:p>
    <w:tbl>
      <w:tblPr>
        <w:tblStyle w:val="TabloKlavuzu"/>
        <w:tblW w:w="4830" w:type="dxa"/>
        <w:tblLayout w:type="fixed"/>
        <w:tblLook w:val="04A0" w:firstRow="1" w:lastRow="0" w:firstColumn="1" w:lastColumn="0" w:noHBand="0" w:noVBand="1"/>
      </w:tblPr>
      <w:tblGrid>
        <w:gridCol w:w="519"/>
        <w:gridCol w:w="236"/>
        <w:gridCol w:w="2173"/>
        <w:gridCol w:w="1902"/>
      </w:tblGrid>
      <w:tr w:rsidR="007A41F1" w:rsidRPr="007A41F1" w14:paraId="588B60E8" w14:textId="77777777" w:rsidTr="00DC5F7D">
        <w:tc>
          <w:tcPr>
            <w:tcW w:w="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324FAE8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uto"/>
            </w:tcBorders>
          </w:tcPr>
          <w:p w14:paraId="0CBA5D2B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94E7A7" w14:textId="77777777" w:rsidR="007A41F1" w:rsidRPr="007A41F1" w:rsidRDefault="007A41F1" w:rsidP="00DC5F7D">
            <w:pPr>
              <w:jc w:val="center"/>
              <w:rPr>
                <w:b/>
                <w:sz w:val="20"/>
                <w:szCs w:val="20"/>
              </w:rPr>
            </w:pPr>
            <w:r w:rsidRPr="007A41F1">
              <w:rPr>
                <w:b/>
                <w:sz w:val="20"/>
                <w:szCs w:val="20"/>
              </w:rPr>
              <w:t>Kalıtsal yapısı aynı olan hücreler</w:t>
            </w:r>
          </w:p>
        </w:tc>
        <w:tc>
          <w:tcPr>
            <w:tcW w:w="1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87D1E0" w14:textId="77777777" w:rsidR="007A41F1" w:rsidRPr="007A41F1" w:rsidRDefault="007A41F1" w:rsidP="00DC5F7D">
            <w:pPr>
              <w:jc w:val="center"/>
              <w:rPr>
                <w:b/>
                <w:sz w:val="20"/>
                <w:szCs w:val="20"/>
              </w:rPr>
            </w:pPr>
            <w:r w:rsidRPr="007A41F1">
              <w:rPr>
                <w:b/>
                <w:sz w:val="20"/>
                <w:szCs w:val="20"/>
              </w:rPr>
              <w:t>Kalıtsal yapısı farklı olan hücreler</w:t>
            </w:r>
          </w:p>
        </w:tc>
      </w:tr>
      <w:tr w:rsidR="007A41F1" w:rsidRPr="007A41F1" w14:paraId="5423BEF6" w14:textId="77777777" w:rsidTr="00DC5F7D">
        <w:tc>
          <w:tcPr>
            <w:tcW w:w="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61178A6" w14:textId="77777777" w:rsidR="007A41F1" w:rsidRPr="007A41F1" w:rsidRDefault="007A41F1" w:rsidP="00DC5F7D">
            <w:pPr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A)</w:t>
            </w:r>
          </w:p>
        </w:tc>
        <w:tc>
          <w:tcPr>
            <w:tcW w:w="23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uto"/>
            </w:tcBorders>
          </w:tcPr>
          <w:p w14:paraId="174E6661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BA4445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K-L-R-S</w:t>
            </w:r>
          </w:p>
        </w:tc>
        <w:tc>
          <w:tcPr>
            <w:tcW w:w="1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D9EB46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P-M</w:t>
            </w:r>
          </w:p>
        </w:tc>
      </w:tr>
      <w:tr w:rsidR="007A41F1" w:rsidRPr="007A41F1" w14:paraId="20C919EC" w14:textId="77777777" w:rsidTr="00DC5F7D">
        <w:tc>
          <w:tcPr>
            <w:tcW w:w="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61B7BC" w14:textId="77777777" w:rsidR="007A41F1" w:rsidRPr="007A41F1" w:rsidRDefault="007A41F1" w:rsidP="00DC5F7D">
            <w:pPr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B)</w:t>
            </w:r>
          </w:p>
        </w:tc>
        <w:tc>
          <w:tcPr>
            <w:tcW w:w="23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uto"/>
            </w:tcBorders>
          </w:tcPr>
          <w:p w14:paraId="11D2955F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B90A8B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P-M</w:t>
            </w:r>
          </w:p>
        </w:tc>
        <w:tc>
          <w:tcPr>
            <w:tcW w:w="1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D656B5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K-L-R-S</w:t>
            </w:r>
          </w:p>
        </w:tc>
      </w:tr>
      <w:tr w:rsidR="007A41F1" w:rsidRPr="007A41F1" w14:paraId="5F988DC5" w14:textId="77777777" w:rsidTr="00DC5F7D">
        <w:tc>
          <w:tcPr>
            <w:tcW w:w="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DF4471A" w14:textId="77777777" w:rsidR="007A41F1" w:rsidRPr="007A41F1" w:rsidRDefault="007A41F1" w:rsidP="00DC5F7D">
            <w:pPr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C)</w:t>
            </w:r>
          </w:p>
        </w:tc>
        <w:tc>
          <w:tcPr>
            <w:tcW w:w="23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uto"/>
            </w:tcBorders>
          </w:tcPr>
          <w:p w14:paraId="7F589E83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C60147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K-L-P-S</w:t>
            </w:r>
          </w:p>
        </w:tc>
        <w:tc>
          <w:tcPr>
            <w:tcW w:w="1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2BB3AC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M-R</w:t>
            </w:r>
          </w:p>
        </w:tc>
      </w:tr>
      <w:tr w:rsidR="007A41F1" w:rsidRPr="007A41F1" w14:paraId="55C2B1BF" w14:textId="77777777" w:rsidTr="00DC5F7D">
        <w:tc>
          <w:tcPr>
            <w:tcW w:w="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83B8EC" w14:textId="77777777" w:rsidR="007A41F1" w:rsidRPr="007A41F1" w:rsidRDefault="007A41F1" w:rsidP="00DC5F7D">
            <w:pPr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D)</w:t>
            </w:r>
          </w:p>
        </w:tc>
        <w:tc>
          <w:tcPr>
            <w:tcW w:w="23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uto"/>
            </w:tcBorders>
          </w:tcPr>
          <w:p w14:paraId="2A5A2754" w14:textId="77777777" w:rsidR="007A41F1" w:rsidRPr="007A41F1" w:rsidRDefault="007A41F1" w:rsidP="00DC5F7D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A38314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K-R-S-M</w:t>
            </w:r>
          </w:p>
        </w:tc>
        <w:tc>
          <w:tcPr>
            <w:tcW w:w="1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E86DA2" w14:textId="77777777" w:rsidR="007A41F1" w:rsidRPr="007A41F1" w:rsidRDefault="007A41F1" w:rsidP="00DC5F7D">
            <w:pPr>
              <w:jc w:val="center"/>
              <w:rPr>
                <w:sz w:val="20"/>
                <w:szCs w:val="20"/>
              </w:rPr>
            </w:pPr>
            <w:r w:rsidRPr="007A41F1">
              <w:rPr>
                <w:sz w:val="20"/>
                <w:szCs w:val="20"/>
              </w:rPr>
              <w:t>P -L</w:t>
            </w:r>
          </w:p>
        </w:tc>
      </w:tr>
    </w:tbl>
    <w:p w14:paraId="2929DAAF" w14:textId="77777777" w:rsidR="000A7689" w:rsidRDefault="000A7689" w:rsidP="00595C47">
      <w:pPr>
        <w:spacing w:line="276" w:lineRule="auto"/>
        <w:rPr>
          <w:b/>
        </w:rPr>
      </w:pPr>
    </w:p>
    <w:p w14:paraId="45B72D70" w14:textId="77777777" w:rsidR="000A7689" w:rsidRDefault="000A7689" w:rsidP="00595C47">
      <w:pPr>
        <w:spacing w:line="276" w:lineRule="auto"/>
        <w:rPr>
          <w:b/>
        </w:rPr>
      </w:pPr>
    </w:p>
    <w:p w14:paraId="486F8552" w14:textId="76B3AA9C" w:rsidR="004D09A2" w:rsidRPr="004D09A2" w:rsidRDefault="005B45AF" w:rsidP="004D09A2">
      <w:pPr>
        <w:spacing w:line="276" w:lineRule="auto"/>
        <w:rPr>
          <w:b/>
          <w:sz w:val="20"/>
          <w:szCs w:val="20"/>
        </w:rPr>
      </w:pPr>
      <w:r>
        <w:rPr>
          <w:b/>
        </w:rPr>
        <w:t>17-</w:t>
      </w:r>
      <w:r w:rsidR="004D09A2">
        <w:rPr>
          <w:b/>
        </w:rPr>
        <w:t xml:space="preserve"> </w:t>
      </w:r>
      <w:r w:rsidR="004D09A2" w:rsidRPr="004D09A2">
        <w:rPr>
          <w:bCs/>
          <w:sz w:val="20"/>
          <w:szCs w:val="20"/>
        </w:rPr>
        <w:t>Tümsek aynalar arab</w:t>
      </w:r>
      <w:r w:rsidR="004D09A2">
        <w:rPr>
          <w:bCs/>
          <w:sz w:val="20"/>
          <w:szCs w:val="20"/>
        </w:rPr>
        <w:t>a</w:t>
      </w:r>
      <w:r w:rsidR="004D09A2" w:rsidRPr="004D09A2">
        <w:rPr>
          <w:bCs/>
          <w:sz w:val="20"/>
          <w:szCs w:val="20"/>
        </w:rPr>
        <w:t>ların yan aynlarında kullanıldığı gibi,marketlerde ve keskin virajlarda da kullanılırlar.</w:t>
      </w:r>
    </w:p>
    <w:p w14:paraId="0E51E476" w14:textId="40B05B6E" w:rsidR="004D09A2" w:rsidRDefault="004D09A2" w:rsidP="004D09A2">
      <w:pPr>
        <w:spacing w:line="276" w:lineRule="auto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Tümsek aynaların marketlerde ve keskin virajlarda kullanılmasının temel nedeni olarak</w:t>
      </w:r>
      <w:r w:rsidRPr="004D09A2">
        <w:rPr>
          <w:rFonts w:ascii="Arial Black" w:hAnsi="Arial Black"/>
          <w:sz w:val="20"/>
          <w:szCs w:val="20"/>
        </w:rPr>
        <w:t>;</w:t>
      </w:r>
    </w:p>
    <w:p w14:paraId="23266FBA" w14:textId="77777777" w:rsidR="004D09A2" w:rsidRPr="004D09A2" w:rsidRDefault="004D09A2" w:rsidP="004D09A2">
      <w:pPr>
        <w:spacing w:line="276" w:lineRule="auto"/>
        <w:rPr>
          <w:b/>
        </w:rPr>
      </w:pPr>
    </w:p>
    <w:p w14:paraId="76B63F55" w14:textId="1654EC8B" w:rsidR="004D09A2" w:rsidRPr="004D09A2" w:rsidRDefault="004D09A2" w:rsidP="004D09A2">
      <w:pPr>
        <w:rPr>
          <w:sz w:val="20"/>
          <w:szCs w:val="20"/>
        </w:rPr>
      </w:pPr>
      <w:r w:rsidRPr="004D09A2">
        <w:rPr>
          <w:sz w:val="20"/>
          <w:szCs w:val="20"/>
        </w:rPr>
        <w:t xml:space="preserve">I: </w:t>
      </w:r>
      <w:r>
        <w:rPr>
          <w:sz w:val="20"/>
          <w:szCs w:val="20"/>
        </w:rPr>
        <w:t xml:space="preserve">Geniş alanı göstermesi                       </w:t>
      </w:r>
      <w:r w:rsidRPr="004D09A2">
        <w:rPr>
          <w:sz w:val="20"/>
          <w:szCs w:val="20"/>
        </w:rPr>
        <w:t xml:space="preserve">                                               II: </w:t>
      </w:r>
      <w:r>
        <w:rPr>
          <w:sz w:val="20"/>
          <w:szCs w:val="20"/>
        </w:rPr>
        <w:t>Nesneleri küçülttüğünden daha çok arabayı veya insanı göstermesi</w:t>
      </w:r>
      <w:r w:rsidRPr="004D09A2">
        <w:rPr>
          <w:sz w:val="20"/>
          <w:szCs w:val="20"/>
        </w:rPr>
        <w:t xml:space="preserve">                                                                  III: </w:t>
      </w:r>
      <w:r>
        <w:rPr>
          <w:sz w:val="20"/>
          <w:szCs w:val="20"/>
        </w:rPr>
        <w:t>Cisimleri düz olarak göstermesi</w:t>
      </w:r>
    </w:p>
    <w:p w14:paraId="4A3F5AB4" w14:textId="77777777" w:rsidR="004D09A2" w:rsidRDefault="004D09A2" w:rsidP="004D09A2">
      <w:pPr>
        <w:rPr>
          <w:rFonts w:ascii="Arial Black" w:hAnsi="Arial Black"/>
          <w:sz w:val="20"/>
          <w:szCs w:val="20"/>
        </w:rPr>
      </w:pPr>
    </w:p>
    <w:p w14:paraId="48A8901F" w14:textId="1067BC68" w:rsidR="004D09A2" w:rsidRPr="004D09A2" w:rsidRDefault="004D09A2" w:rsidP="004D09A2">
      <w:pPr>
        <w:rPr>
          <w:rFonts w:ascii="Arial Black" w:hAnsi="Arial Black"/>
          <w:sz w:val="20"/>
          <w:szCs w:val="20"/>
          <w:u w:val="single"/>
        </w:rPr>
      </w:pPr>
      <w:r w:rsidRPr="004D09A2">
        <w:rPr>
          <w:rFonts w:ascii="Arial Black" w:hAnsi="Arial Black"/>
          <w:sz w:val="20"/>
          <w:szCs w:val="20"/>
        </w:rPr>
        <w:t>yukarıda verilen</w:t>
      </w:r>
      <w:r>
        <w:rPr>
          <w:rFonts w:ascii="Arial Black" w:hAnsi="Arial Black"/>
          <w:sz w:val="20"/>
          <w:szCs w:val="20"/>
        </w:rPr>
        <w:t>lerden hangileri gösterilebilir?</w:t>
      </w:r>
    </w:p>
    <w:p w14:paraId="6D67965A" w14:textId="77777777" w:rsidR="004D09A2" w:rsidRDefault="004D09A2" w:rsidP="004D09A2">
      <w:pPr>
        <w:rPr>
          <w:sz w:val="20"/>
          <w:szCs w:val="20"/>
        </w:rPr>
      </w:pPr>
    </w:p>
    <w:p w14:paraId="05ADD300" w14:textId="44C4C561" w:rsidR="004D09A2" w:rsidRPr="004D09A2" w:rsidRDefault="004D09A2" w:rsidP="004D09A2">
      <w:pPr>
        <w:rPr>
          <w:sz w:val="20"/>
          <w:szCs w:val="20"/>
        </w:rPr>
      </w:pPr>
      <w:r w:rsidRPr="004D09A2">
        <w:rPr>
          <w:sz w:val="20"/>
          <w:szCs w:val="20"/>
        </w:rPr>
        <w:t>A) Yalnız II</w:t>
      </w:r>
      <w:r w:rsidRPr="004D09A2">
        <w:rPr>
          <w:sz w:val="20"/>
          <w:szCs w:val="20"/>
        </w:rPr>
        <w:tab/>
        <w:t>B) I ve II      C) II ve III</w:t>
      </w:r>
      <w:r w:rsidRPr="004D09A2">
        <w:rPr>
          <w:sz w:val="20"/>
          <w:szCs w:val="20"/>
        </w:rPr>
        <w:tab/>
      </w:r>
      <w:r w:rsidRPr="004D09A2">
        <w:rPr>
          <w:sz w:val="20"/>
          <w:szCs w:val="20"/>
        </w:rPr>
        <w:tab/>
        <w:t>D) I,II ve III</w:t>
      </w:r>
    </w:p>
    <w:p w14:paraId="650AF216" w14:textId="6EA014FB" w:rsidR="00FD24C7" w:rsidRDefault="00FD24C7" w:rsidP="00595C47">
      <w:pPr>
        <w:spacing w:line="276" w:lineRule="auto"/>
        <w:rPr>
          <w:b/>
        </w:rPr>
      </w:pPr>
    </w:p>
    <w:p w14:paraId="51146A28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lastRenderedPageBreak/>
        <w:t>18-</w:t>
      </w:r>
    </w:p>
    <w:p w14:paraId="17396E27" w14:textId="77777777" w:rsidR="00DB0CAC" w:rsidRDefault="00DB0CAC" w:rsidP="00595C47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1DB79078" wp14:editId="262E0CEF">
            <wp:extent cx="3114040" cy="3518024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5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39E0B" w14:textId="77777777" w:rsidR="009B0553" w:rsidRDefault="009B0553" w:rsidP="00595C47">
      <w:pPr>
        <w:spacing w:line="276" w:lineRule="auto"/>
        <w:rPr>
          <w:b/>
        </w:rPr>
      </w:pPr>
    </w:p>
    <w:p w14:paraId="6A12D799" w14:textId="77777777" w:rsidR="009B0553" w:rsidRDefault="009B0553" w:rsidP="00595C47">
      <w:pPr>
        <w:spacing w:line="276" w:lineRule="auto"/>
        <w:rPr>
          <w:b/>
          <w:sz w:val="2"/>
          <w:szCs w:val="2"/>
        </w:rPr>
      </w:pPr>
    </w:p>
    <w:p w14:paraId="6FE5ECFC" w14:textId="77777777" w:rsidR="005F4C2C" w:rsidRDefault="005F4C2C" w:rsidP="00595C47">
      <w:pPr>
        <w:spacing w:line="276" w:lineRule="auto"/>
        <w:rPr>
          <w:b/>
          <w:sz w:val="2"/>
          <w:szCs w:val="2"/>
        </w:rPr>
      </w:pPr>
    </w:p>
    <w:p w14:paraId="62C168AB" w14:textId="77777777" w:rsidR="005F4C2C" w:rsidRDefault="005F4C2C" w:rsidP="00595C47">
      <w:pPr>
        <w:spacing w:line="276" w:lineRule="auto"/>
        <w:rPr>
          <w:b/>
          <w:sz w:val="2"/>
          <w:szCs w:val="2"/>
        </w:rPr>
      </w:pPr>
    </w:p>
    <w:p w14:paraId="30D96255" w14:textId="77777777" w:rsidR="005F4C2C" w:rsidRDefault="005F4C2C" w:rsidP="00595C47">
      <w:pPr>
        <w:spacing w:line="276" w:lineRule="auto"/>
        <w:rPr>
          <w:b/>
          <w:sz w:val="2"/>
          <w:szCs w:val="2"/>
        </w:rPr>
      </w:pPr>
    </w:p>
    <w:p w14:paraId="1E9E142C" w14:textId="77777777" w:rsidR="005F4C2C" w:rsidRPr="005F4C2C" w:rsidRDefault="005F4C2C" w:rsidP="00595C47">
      <w:pPr>
        <w:spacing w:line="276" w:lineRule="auto"/>
        <w:rPr>
          <w:b/>
          <w:sz w:val="2"/>
          <w:szCs w:val="2"/>
        </w:rPr>
      </w:pPr>
    </w:p>
    <w:p w14:paraId="3178A5CA" w14:textId="77777777" w:rsidR="009B0553" w:rsidRDefault="009B0553" w:rsidP="00595C47">
      <w:pPr>
        <w:spacing w:line="276" w:lineRule="auto"/>
        <w:rPr>
          <w:b/>
          <w:sz w:val="2"/>
          <w:szCs w:val="2"/>
        </w:rPr>
      </w:pPr>
    </w:p>
    <w:p w14:paraId="7C7D0CFF" w14:textId="77777777" w:rsidR="005134D5" w:rsidRDefault="005134D5" w:rsidP="00595C47">
      <w:pPr>
        <w:spacing w:line="276" w:lineRule="auto"/>
        <w:rPr>
          <w:b/>
          <w:sz w:val="2"/>
          <w:szCs w:val="2"/>
        </w:rPr>
      </w:pPr>
    </w:p>
    <w:p w14:paraId="646891F0" w14:textId="77777777" w:rsidR="005134D5" w:rsidRDefault="005134D5" w:rsidP="00595C47">
      <w:pPr>
        <w:spacing w:line="276" w:lineRule="auto"/>
        <w:rPr>
          <w:b/>
          <w:sz w:val="2"/>
          <w:szCs w:val="2"/>
        </w:rPr>
      </w:pPr>
    </w:p>
    <w:p w14:paraId="1AB39568" w14:textId="77777777" w:rsidR="005134D5" w:rsidRDefault="005134D5" w:rsidP="00595C47">
      <w:pPr>
        <w:spacing w:line="276" w:lineRule="auto"/>
        <w:rPr>
          <w:b/>
          <w:sz w:val="2"/>
          <w:szCs w:val="2"/>
        </w:rPr>
      </w:pPr>
    </w:p>
    <w:p w14:paraId="76777BDD" w14:textId="77777777" w:rsidR="005134D5" w:rsidRDefault="005134D5" w:rsidP="00595C47">
      <w:pPr>
        <w:spacing w:line="276" w:lineRule="auto"/>
        <w:rPr>
          <w:b/>
          <w:sz w:val="2"/>
          <w:szCs w:val="2"/>
        </w:rPr>
      </w:pPr>
    </w:p>
    <w:p w14:paraId="60D7B941" w14:textId="77777777" w:rsidR="005134D5" w:rsidRPr="005134D5" w:rsidRDefault="005134D5" w:rsidP="00595C47">
      <w:pPr>
        <w:spacing w:line="276" w:lineRule="auto"/>
        <w:rPr>
          <w:b/>
          <w:sz w:val="2"/>
          <w:szCs w:val="2"/>
        </w:rPr>
      </w:pPr>
    </w:p>
    <w:p w14:paraId="4EEAE913" w14:textId="77777777" w:rsidR="0021556B" w:rsidRDefault="0021556B" w:rsidP="00595C47">
      <w:pPr>
        <w:spacing w:line="276" w:lineRule="auto"/>
        <w:rPr>
          <w:b/>
        </w:rPr>
      </w:pPr>
    </w:p>
    <w:p w14:paraId="24FC5E69" w14:textId="77777777" w:rsidR="005B45AF" w:rsidRDefault="005B45AF" w:rsidP="00595C47">
      <w:pPr>
        <w:spacing w:line="276" w:lineRule="auto"/>
        <w:rPr>
          <w:b/>
        </w:rPr>
      </w:pPr>
      <w:r>
        <w:rPr>
          <w:b/>
        </w:rPr>
        <w:t>19-</w:t>
      </w:r>
    </w:p>
    <w:p w14:paraId="00BEBA31" w14:textId="77777777" w:rsidR="00555999" w:rsidRDefault="00555999" w:rsidP="00595C47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4FB2EF49" wp14:editId="1E92A1C8">
            <wp:extent cx="2789365" cy="4924425"/>
            <wp:effectExtent l="19050" t="0" r="0" b="0"/>
            <wp:docPr id="1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23" cy="49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98753" w14:textId="77777777" w:rsidR="00BC4F42" w:rsidRDefault="00BC4F42" w:rsidP="00595C47">
      <w:pPr>
        <w:spacing w:line="276" w:lineRule="auto"/>
        <w:rPr>
          <w:b/>
        </w:rPr>
      </w:pPr>
    </w:p>
    <w:p w14:paraId="12C9445D" w14:textId="77777777" w:rsidR="00BC4F42" w:rsidRDefault="00BC4F42" w:rsidP="00595C47">
      <w:pPr>
        <w:spacing w:line="276" w:lineRule="auto"/>
        <w:rPr>
          <w:b/>
        </w:rPr>
      </w:pPr>
    </w:p>
    <w:p w14:paraId="4E504E28" w14:textId="77777777" w:rsidR="00BC4F42" w:rsidRDefault="00BC4F42" w:rsidP="00595C47">
      <w:pPr>
        <w:spacing w:line="276" w:lineRule="auto"/>
        <w:rPr>
          <w:b/>
        </w:rPr>
      </w:pPr>
    </w:p>
    <w:p w14:paraId="79D336B9" w14:textId="77777777" w:rsidR="008E634B" w:rsidRDefault="008E634B" w:rsidP="00595C47">
      <w:pPr>
        <w:spacing w:line="276" w:lineRule="auto"/>
        <w:rPr>
          <w:b/>
        </w:rPr>
      </w:pPr>
    </w:p>
    <w:p w14:paraId="36E745CD" w14:textId="77777777" w:rsidR="00BC4F42" w:rsidRDefault="00555999" w:rsidP="00595C47">
      <w:pPr>
        <w:spacing w:line="276" w:lineRule="auto"/>
        <w:rPr>
          <w:b/>
        </w:rPr>
      </w:pPr>
      <w:r>
        <w:rPr>
          <w:b/>
        </w:rPr>
        <w:t>20-</w:t>
      </w:r>
    </w:p>
    <w:tbl>
      <w:tblPr>
        <w:tblStyle w:val="TabloKlavuzu"/>
        <w:tblpPr w:leftFromText="141" w:rightFromText="141" w:vertAnchor="text" w:horzAnchor="page" w:tblpX="6913" w:tblpY="-24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1835"/>
        <w:gridCol w:w="1732"/>
      </w:tblGrid>
      <w:tr w:rsidR="00555999" w14:paraId="4AF48DE0" w14:textId="77777777" w:rsidTr="00555999">
        <w:trPr>
          <w:trHeight w:val="547"/>
        </w:trPr>
        <w:tc>
          <w:tcPr>
            <w:tcW w:w="1835" w:type="dxa"/>
            <w:shd w:val="clear" w:color="auto" w:fill="C2D69B" w:themeFill="accent3" w:themeFillTint="99"/>
          </w:tcPr>
          <w:p w14:paraId="616DA735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46B47F02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15795901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6B5836B4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32379233" w14:textId="77777777" w:rsidR="00555999" w:rsidRPr="00016377" w:rsidRDefault="00555999" w:rsidP="0055599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16377">
              <w:rPr>
                <w:sz w:val="20"/>
                <w:szCs w:val="20"/>
              </w:rPr>
              <w:t xml:space="preserve">I. </w:t>
            </w:r>
            <w:r>
              <w:rPr>
                <w:sz w:val="20"/>
                <w:szCs w:val="20"/>
              </w:rPr>
              <w:t>Buharlaştırma</w:t>
            </w:r>
          </w:p>
        </w:tc>
        <w:tc>
          <w:tcPr>
            <w:tcW w:w="1732" w:type="dxa"/>
            <w:shd w:val="clear" w:color="auto" w:fill="C2D69B" w:themeFill="accent3" w:themeFillTint="99"/>
          </w:tcPr>
          <w:p w14:paraId="18F07D48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5D02E2F6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52C9CCDC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22C4F76E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7954F2D3" w14:textId="77777777" w:rsidR="00555999" w:rsidRPr="00016377" w:rsidRDefault="00555999" w:rsidP="0055599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16377">
              <w:rPr>
                <w:sz w:val="20"/>
                <w:szCs w:val="20"/>
              </w:rPr>
              <w:t xml:space="preserve">II. </w:t>
            </w:r>
            <w:r>
              <w:rPr>
                <w:sz w:val="20"/>
                <w:szCs w:val="20"/>
              </w:rPr>
              <w:t>Yoğunluk farkı ile ayırma</w:t>
            </w:r>
          </w:p>
        </w:tc>
      </w:tr>
      <w:tr w:rsidR="00555999" w14:paraId="2405F312" w14:textId="77777777" w:rsidTr="00555999">
        <w:trPr>
          <w:trHeight w:val="547"/>
        </w:trPr>
        <w:tc>
          <w:tcPr>
            <w:tcW w:w="1835" w:type="dxa"/>
            <w:shd w:val="clear" w:color="auto" w:fill="C2D69B" w:themeFill="accent3" w:themeFillTint="99"/>
          </w:tcPr>
          <w:p w14:paraId="22F3A2B8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77B6263C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21E5D13F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089924B3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76218D17" w14:textId="77777777" w:rsidR="00555999" w:rsidRPr="00016377" w:rsidRDefault="00555999" w:rsidP="0055599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16377">
              <w:rPr>
                <w:sz w:val="20"/>
                <w:szCs w:val="20"/>
              </w:rPr>
              <w:t xml:space="preserve">III. </w:t>
            </w:r>
            <w:r>
              <w:rPr>
                <w:sz w:val="20"/>
                <w:szCs w:val="20"/>
              </w:rPr>
              <w:t>Damıtma ile ayırma</w:t>
            </w:r>
          </w:p>
        </w:tc>
        <w:tc>
          <w:tcPr>
            <w:tcW w:w="1732" w:type="dxa"/>
            <w:shd w:val="clear" w:color="auto" w:fill="C2D69B" w:themeFill="accent3" w:themeFillTint="99"/>
          </w:tcPr>
          <w:p w14:paraId="002E8FB0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154B0ECF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7B83D3B1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0B5D3A3A" w14:textId="77777777" w:rsidR="00555999" w:rsidRDefault="00555999" w:rsidP="00555999">
            <w:pPr>
              <w:spacing w:line="276" w:lineRule="auto"/>
              <w:jc w:val="center"/>
              <w:rPr>
                <w:sz w:val="2"/>
                <w:szCs w:val="2"/>
              </w:rPr>
            </w:pPr>
          </w:p>
          <w:p w14:paraId="128F719B" w14:textId="77777777" w:rsidR="00555999" w:rsidRPr="00016377" w:rsidRDefault="00555999" w:rsidP="0055599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16377">
              <w:rPr>
                <w:sz w:val="20"/>
                <w:szCs w:val="20"/>
              </w:rPr>
              <w:t xml:space="preserve">IV: </w:t>
            </w:r>
            <w:r>
              <w:rPr>
                <w:sz w:val="20"/>
                <w:szCs w:val="20"/>
              </w:rPr>
              <w:t>Mıknatısla ayırma</w:t>
            </w:r>
          </w:p>
        </w:tc>
      </w:tr>
    </w:tbl>
    <w:p w14:paraId="134AB004" w14:textId="77777777" w:rsidR="00555999" w:rsidRDefault="00555999" w:rsidP="00595C47">
      <w:pPr>
        <w:spacing w:line="276" w:lineRule="auto"/>
        <w:rPr>
          <w:b/>
        </w:rPr>
      </w:pPr>
    </w:p>
    <w:p w14:paraId="334F3EF4" w14:textId="77777777" w:rsidR="00555999" w:rsidRDefault="00555999" w:rsidP="00595C47">
      <w:pPr>
        <w:spacing w:line="276" w:lineRule="auto"/>
        <w:rPr>
          <w:b/>
        </w:rPr>
      </w:pPr>
    </w:p>
    <w:p w14:paraId="022EE4A5" w14:textId="77777777" w:rsidR="00555999" w:rsidRDefault="00555999" w:rsidP="00595C47">
      <w:pPr>
        <w:spacing w:line="276" w:lineRule="auto"/>
        <w:rPr>
          <w:b/>
        </w:rPr>
      </w:pPr>
    </w:p>
    <w:p w14:paraId="5C0644CA" w14:textId="77777777" w:rsidR="00555999" w:rsidRDefault="00555999" w:rsidP="00595C47">
      <w:pPr>
        <w:spacing w:line="276" w:lineRule="auto"/>
        <w:rPr>
          <w:b/>
        </w:rPr>
      </w:pPr>
    </w:p>
    <w:p w14:paraId="7789D1B9" w14:textId="77777777" w:rsidR="002764A3" w:rsidRDefault="002764A3" w:rsidP="00595C47">
      <w:pPr>
        <w:spacing w:line="276" w:lineRule="auto"/>
        <w:rPr>
          <w:b/>
        </w:rPr>
      </w:pPr>
    </w:p>
    <w:p w14:paraId="7D3F9CF7" w14:textId="77777777" w:rsidR="002764A3" w:rsidRDefault="002764A3" w:rsidP="00595C47">
      <w:pPr>
        <w:spacing w:line="276" w:lineRule="auto"/>
        <w:rPr>
          <w:b/>
        </w:rPr>
      </w:pPr>
    </w:p>
    <w:p w14:paraId="0C75AC31" w14:textId="77777777" w:rsidR="002764A3" w:rsidRPr="00CE5629" w:rsidRDefault="002764A3" w:rsidP="00595C47">
      <w:pPr>
        <w:spacing w:line="276" w:lineRule="auto"/>
        <w:rPr>
          <w:b/>
          <w:sz w:val="20"/>
          <w:szCs w:val="20"/>
        </w:rPr>
      </w:pPr>
      <w:r w:rsidRPr="00CE5629">
        <w:rPr>
          <w:b/>
          <w:sz w:val="20"/>
          <w:szCs w:val="20"/>
        </w:rPr>
        <w:t>Yukarıda verilen karışımları birbirinden ayırma yön</w:t>
      </w:r>
      <w:r w:rsidR="00F31E5C">
        <w:rPr>
          <w:b/>
          <w:sz w:val="20"/>
          <w:szCs w:val="20"/>
        </w:rPr>
        <w:t>temleri ile</w:t>
      </w:r>
      <w:r w:rsidRPr="00CE5629">
        <w:rPr>
          <w:b/>
          <w:sz w:val="20"/>
          <w:szCs w:val="20"/>
        </w:rPr>
        <w:t xml:space="preserve"> aşağıda verilen açıklama veya </w:t>
      </w:r>
      <w:r w:rsidR="00F31E5C">
        <w:rPr>
          <w:b/>
          <w:sz w:val="20"/>
          <w:szCs w:val="20"/>
        </w:rPr>
        <w:t>örneklerin</w:t>
      </w:r>
      <w:r w:rsidR="001A2EBF">
        <w:rPr>
          <w:b/>
          <w:sz w:val="20"/>
          <w:szCs w:val="20"/>
        </w:rPr>
        <w:t xml:space="preserve"> </w:t>
      </w:r>
      <w:r w:rsidR="00F31E5C">
        <w:rPr>
          <w:b/>
          <w:sz w:val="20"/>
          <w:szCs w:val="20"/>
        </w:rPr>
        <w:t xml:space="preserve">hangi seçenekteki eşleştirilmesi </w:t>
      </w:r>
      <w:r w:rsidRPr="00CE5629">
        <w:rPr>
          <w:b/>
          <w:sz w:val="20"/>
          <w:szCs w:val="20"/>
          <w:u w:val="single"/>
        </w:rPr>
        <w:t>doğru değildir?</w:t>
      </w:r>
    </w:p>
    <w:p w14:paraId="195B7C0A" w14:textId="77777777" w:rsidR="002764A3" w:rsidRPr="00CE5629" w:rsidRDefault="002764A3" w:rsidP="00595C47">
      <w:pPr>
        <w:spacing w:line="276" w:lineRule="auto"/>
        <w:rPr>
          <w:b/>
          <w:sz w:val="20"/>
          <w:szCs w:val="20"/>
        </w:rPr>
      </w:pPr>
    </w:p>
    <w:p w14:paraId="65B253DD" w14:textId="77777777" w:rsidR="002764A3" w:rsidRPr="00CE5629" w:rsidRDefault="002764A3" w:rsidP="00595C47">
      <w:pPr>
        <w:spacing w:line="276" w:lineRule="auto"/>
        <w:rPr>
          <w:b/>
          <w:sz w:val="20"/>
          <w:szCs w:val="20"/>
        </w:rPr>
      </w:pPr>
      <w:r w:rsidRPr="00CE5629">
        <w:rPr>
          <w:sz w:val="20"/>
          <w:szCs w:val="20"/>
        </w:rPr>
        <w:t>A)</w:t>
      </w:r>
      <w:r w:rsidR="00BF2A78">
        <w:rPr>
          <w:sz w:val="20"/>
          <w:szCs w:val="20"/>
        </w:rPr>
        <w:t xml:space="preserve"> </w:t>
      </w:r>
      <w:r w:rsidR="00CE5629" w:rsidRPr="00CE5629">
        <w:rPr>
          <w:sz w:val="20"/>
          <w:szCs w:val="20"/>
        </w:rPr>
        <w:t>I:</w:t>
      </w:r>
      <w:r w:rsidRPr="00CE5629">
        <w:rPr>
          <w:sz w:val="20"/>
          <w:szCs w:val="20"/>
          <w:shd w:val="clear" w:color="auto" w:fill="FFFFFF"/>
        </w:rPr>
        <w:t xml:space="preserve">Tuz gölünde suyun </w:t>
      </w:r>
      <w:r w:rsidR="00536DFD">
        <w:rPr>
          <w:sz w:val="20"/>
          <w:szCs w:val="20"/>
          <w:shd w:val="clear" w:color="auto" w:fill="FFFFFF"/>
        </w:rPr>
        <w:t xml:space="preserve">buharlaşması sonucu tuz üretme,şeker üretilmesi ve </w:t>
      </w:r>
      <w:r w:rsidRPr="00CE5629">
        <w:rPr>
          <w:sz w:val="20"/>
          <w:szCs w:val="20"/>
          <w:shd w:val="clear" w:color="auto" w:fill="FFFFFF"/>
        </w:rPr>
        <w:t>pestil yapımı buharlaştırma yöntemi ile yapılır.</w:t>
      </w:r>
    </w:p>
    <w:p w14:paraId="05482306" w14:textId="77777777" w:rsidR="002764A3" w:rsidRPr="00CE5629" w:rsidRDefault="002764A3" w:rsidP="00595C47">
      <w:pPr>
        <w:spacing w:line="276" w:lineRule="auto"/>
        <w:rPr>
          <w:sz w:val="20"/>
          <w:szCs w:val="20"/>
          <w:shd w:val="clear" w:color="auto" w:fill="FFFFFF"/>
        </w:rPr>
      </w:pPr>
      <w:r w:rsidRPr="00CE5629">
        <w:rPr>
          <w:sz w:val="20"/>
          <w:szCs w:val="20"/>
        </w:rPr>
        <w:t>B)</w:t>
      </w:r>
      <w:r w:rsidR="00BF2A78">
        <w:rPr>
          <w:sz w:val="20"/>
          <w:szCs w:val="20"/>
        </w:rPr>
        <w:t xml:space="preserve"> </w:t>
      </w:r>
      <w:r w:rsidR="00CE5629" w:rsidRPr="00CE5629">
        <w:rPr>
          <w:sz w:val="20"/>
          <w:szCs w:val="20"/>
        </w:rPr>
        <w:t>II:</w:t>
      </w:r>
      <w:r w:rsidRPr="00CE5629">
        <w:rPr>
          <w:sz w:val="20"/>
          <w:szCs w:val="20"/>
          <w:shd w:val="clear" w:color="auto" w:fill="FFFFFF"/>
        </w:rPr>
        <w:t>Su- yağ karışımı ayırma hunisine alınır, suyun aşağıya çökmesi beklenir. Su musluktan akıtılır, bu şekilde su yağdan ayrılmış olur.</w:t>
      </w:r>
    </w:p>
    <w:p w14:paraId="3B745993" w14:textId="77777777" w:rsidR="002764A3" w:rsidRPr="00CE5629" w:rsidRDefault="002764A3" w:rsidP="00595C47">
      <w:pPr>
        <w:spacing w:line="276" w:lineRule="auto"/>
        <w:rPr>
          <w:rStyle w:val="apple-converted-space"/>
          <w:sz w:val="20"/>
          <w:szCs w:val="20"/>
          <w:shd w:val="clear" w:color="auto" w:fill="FFFFFF"/>
        </w:rPr>
      </w:pPr>
      <w:r w:rsidRPr="00CE5629">
        <w:rPr>
          <w:sz w:val="20"/>
          <w:szCs w:val="20"/>
          <w:shd w:val="clear" w:color="auto" w:fill="FFFFFF"/>
        </w:rPr>
        <w:t xml:space="preserve">C) </w:t>
      </w:r>
      <w:r w:rsidR="00CE5629">
        <w:rPr>
          <w:sz w:val="20"/>
          <w:szCs w:val="20"/>
          <w:shd w:val="clear" w:color="auto" w:fill="FFFFFF"/>
        </w:rPr>
        <w:t xml:space="preserve">III: </w:t>
      </w:r>
      <w:r w:rsidRPr="00CE5629">
        <w:rPr>
          <w:sz w:val="20"/>
          <w:szCs w:val="20"/>
          <w:shd w:val="clear" w:color="auto" w:fill="FFFFFF"/>
        </w:rPr>
        <w:t>Sıvıların kaynama noktaları farkı ile  birbirinden ayrılır. Kaynama noktası düşük olan sıvı önce kaynayarak sıvıdan ayrılacaktır.</w:t>
      </w:r>
      <w:r w:rsidRPr="00CE5629">
        <w:rPr>
          <w:rStyle w:val="apple-converted-space"/>
          <w:sz w:val="20"/>
          <w:szCs w:val="20"/>
          <w:shd w:val="clear" w:color="auto" w:fill="FFFFFF"/>
        </w:rPr>
        <w:t> </w:t>
      </w:r>
    </w:p>
    <w:p w14:paraId="799D1F4F" w14:textId="77777777" w:rsidR="002764A3" w:rsidRPr="00CE5629" w:rsidRDefault="002764A3" w:rsidP="00595C47">
      <w:pPr>
        <w:spacing w:line="276" w:lineRule="auto"/>
        <w:rPr>
          <w:b/>
          <w:sz w:val="20"/>
          <w:szCs w:val="20"/>
        </w:rPr>
      </w:pPr>
      <w:r w:rsidRPr="00CE5629">
        <w:rPr>
          <w:rStyle w:val="apple-converted-space"/>
          <w:sz w:val="20"/>
          <w:szCs w:val="20"/>
          <w:shd w:val="clear" w:color="auto" w:fill="FFFFFF"/>
        </w:rPr>
        <w:t>D)</w:t>
      </w:r>
      <w:r w:rsidR="00CE5629">
        <w:rPr>
          <w:rStyle w:val="apple-converted-space"/>
          <w:sz w:val="20"/>
          <w:szCs w:val="20"/>
          <w:shd w:val="clear" w:color="auto" w:fill="FFFFFF"/>
        </w:rPr>
        <w:t xml:space="preserve"> IV:</w:t>
      </w:r>
      <w:r w:rsidR="00CE5629">
        <w:rPr>
          <w:sz w:val="20"/>
          <w:szCs w:val="20"/>
          <w:shd w:val="clear" w:color="auto" w:fill="FFFFFF"/>
        </w:rPr>
        <w:t>K</w:t>
      </w:r>
      <w:r w:rsidRPr="00CE5629">
        <w:rPr>
          <w:sz w:val="20"/>
          <w:szCs w:val="20"/>
          <w:shd w:val="clear" w:color="auto" w:fill="FFFFFF"/>
        </w:rPr>
        <w:t>um ile talaş karışımını ayırmak için su içerisine atarız.</w:t>
      </w:r>
      <w:r w:rsidR="00F31E5C">
        <w:rPr>
          <w:sz w:val="20"/>
          <w:szCs w:val="20"/>
          <w:shd w:val="clear" w:color="auto" w:fill="FFFFFF"/>
        </w:rPr>
        <w:t>Sonra bir mıknatısı bu karışıma yaklaştırırız.</w:t>
      </w:r>
      <w:r w:rsidRPr="00CE5629">
        <w:rPr>
          <w:rStyle w:val="apple-converted-space"/>
          <w:sz w:val="20"/>
          <w:szCs w:val="20"/>
          <w:shd w:val="clear" w:color="auto" w:fill="FFFFFF"/>
        </w:rPr>
        <w:t> </w:t>
      </w:r>
    </w:p>
    <w:p w14:paraId="1BC721C6" w14:textId="77777777" w:rsidR="002764A3" w:rsidRPr="00CE5629" w:rsidRDefault="002764A3" w:rsidP="00595C47">
      <w:pPr>
        <w:spacing w:line="276" w:lineRule="auto"/>
        <w:rPr>
          <w:b/>
          <w:sz w:val="20"/>
          <w:szCs w:val="20"/>
        </w:rPr>
      </w:pPr>
    </w:p>
    <w:p w14:paraId="41675703" w14:textId="77777777" w:rsidR="00CE5629" w:rsidRDefault="00CE5629" w:rsidP="00595C47">
      <w:pPr>
        <w:spacing w:line="276" w:lineRule="auto"/>
        <w:rPr>
          <w:b/>
          <w:sz w:val="20"/>
          <w:szCs w:val="20"/>
        </w:rPr>
      </w:pPr>
    </w:p>
    <w:p w14:paraId="74FF1A66" w14:textId="77777777" w:rsidR="005134D5" w:rsidRDefault="005134D5" w:rsidP="00595C47">
      <w:pPr>
        <w:spacing w:line="276" w:lineRule="auto"/>
        <w:rPr>
          <w:rFonts w:ascii="Comic Sans MS" w:hAnsi="Comic Sans MS"/>
          <w:b/>
          <w:sz w:val="22"/>
          <w:szCs w:val="22"/>
          <w:u w:val="single"/>
        </w:rPr>
      </w:pPr>
    </w:p>
    <w:p w14:paraId="79A4BB07" w14:textId="77777777" w:rsidR="002714A8" w:rsidRPr="002105D6" w:rsidRDefault="0027609A" w:rsidP="00595C47">
      <w:pPr>
        <w:spacing w:line="276" w:lineRule="auto"/>
        <w:rPr>
          <w:rFonts w:ascii="Comic Sans MS" w:hAnsi="Comic Sans MS"/>
          <w:b/>
          <w:sz w:val="22"/>
          <w:szCs w:val="22"/>
        </w:rPr>
      </w:pPr>
      <w:r w:rsidRPr="002105D6">
        <w:rPr>
          <w:rFonts w:ascii="Comic Sans MS" w:hAnsi="Comic Sans MS"/>
          <w:b/>
          <w:sz w:val="22"/>
          <w:szCs w:val="22"/>
          <w:u w:val="single"/>
        </w:rPr>
        <w:t>NOT:</w:t>
      </w:r>
      <w:r w:rsidRPr="002105D6">
        <w:rPr>
          <w:rFonts w:ascii="Comic Sans MS" w:hAnsi="Comic Sans MS"/>
          <w:b/>
          <w:sz w:val="22"/>
          <w:szCs w:val="22"/>
        </w:rPr>
        <w:t xml:space="preserve"> Cevaplarınızı lütfen aşağıdaki tabloya yazınız.</w:t>
      </w:r>
    </w:p>
    <w:p w14:paraId="3FA80509" w14:textId="77777777" w:rsidR="0027609A" w:rsidRPr="0027609A" w:rsidRDefault="0027609A" w:rsidP="00595C47">
      <w:pPr>
        <w:spacing w:line="276" w:lineRule="auto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page" w:tblpX="7792" w:tblpY="113"/>
        <w:tblW w:w="0" w:type="auto"/>
        <w:tblLook w:val="04A0" w:firstRow="1" w:lastRow="0" w:firstColumn="1" w:lastColumn="0" w:noHBand="0" w:noVBand="1"/>
      </w:tblPr>
      <w:tblGrid>
        <w:gridCol w:w="825"/>
        <w:gridCol w:w="825"/>
      </w:tblGrid>
      <w:tr w:rsidR="002522F1" w14:paraId="4E346327" w14:textId="77777777" w:rsidTr="002522F1">
        <w:trPr>
          <w:trHeight w:val="291"/>
        </w:trPr>
        <w:tc>
          <w:tcPr>
            <w:tcW w:w="1650" w:type="dxa"/>
            <w:gridSpan w:val="2"/>
          </w:tcPr>
          <w:p w14:paraId="2BD61019" w14:textId="77777777" w:rsidR="002522F1" w:rsidRPr="007D710B" w:rsidRDefault="002522F1" w:rsidP="002522F1">
            <w:pPr>
              <w:spacing w:line="276" w:lineRule="auto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D710B">
              <w:rPr>
                <w:rFonts w:ascii="Arial Black" w:hAnsi="Arial Black"/>
                <w:b/>
                <w:sz w:val="20"/>
                <w:szCs w:val="20"/>
              </w:rPr>
              <w:t>CEVAPLAR</w:t>
            </w:r>
          </w:p>
        </w:tc>
      </w:tr>
      <w:tr w:rsidR="002522F1" w14:paraId="5BBB8898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4ACCA15D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825" w:type="dxa"/>
          </w:tcPr>
          <w:p w14:paraId="27575097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718F3B66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447423F5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825" w:type="dxa"/>
          </w:tcPr>
          <w:p w14:paraId="369447B2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720C0F2C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1EE699B0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825" w:type="dxa"/>
          </w:tcPr>
          <w:p w14:paraId="0FA2C27E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ACA1786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53AEFC0D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825" w:type="dxa"/>
          </w:tcPr>
          <w:p w14:paraId="7B085C4E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13309CB7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05F51479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825" w:type="dxa"/>
          </w:tcPr>
          <w:p w14:paraId="261F208E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603A761" w14:textId="77777777" w:rsidTr="007D710B">
        <w:trPr>
          <w:trHeight w:val="291"/>
        </w:trPr>
        <w:tc>
          <w:tcPr>
            <w:tcW w:w="825" w:type="dxa"/>
            <w:shd w:val="clear" w:color="auto" w:fill="F2F2F2" w:themeFill="background1" w:themeFillShade="F2"/>
          </w:tcPr>
          <w:p w14:paraId="4AF8C3A4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</w:t>
            </w:r>
          </w:p>
        </w:tc>
        <w:tc>
          <w:tcPr>
            <w:tcW w:w="825" w:type="dxa"/>
          </w:tcPr>
          <w:p w14:paraId="44763608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6CA7B034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5538D8E1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</w:t>
            </w:r>
          </w:p>
        </w:tc>
        <w:tc>
          <w:tcPr>
            <w:tcW w:w="825" w:type="dxa"/>
          </w:tcPr>
          <w:p w14:paraId="00E502C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539CA1C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781FB206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</w:t>
            </w:r>
          </w:p>
        </w:tc>
        <w:tc>
          <w:tcPr>
            <w:tcW w:w="825" w:type="dxa"/>
          </w:tcPr>
          <w:p w14:paraId="72FD949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58707376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150B4DA5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9-</w:t>
            </w:r>
          </w:p>
        </w:tc>
        <w:tc>
          <w:tcPr>
            <w:tcW w:w="825" w:type="dxa"/>
          </w:tcPr>
          <w:p w14:paraId="6DAE72A1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87A8418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6D0A6223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</w:t>
            </w:r>
          </w:p>
        </w:tc>
        <w:tc>
          <w:tcPr>
            <w:tcW w:w="825" w:type="dxa"/>
          </w:tcPr>
          <w:p w14:paraId="4263C49D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16BAF68F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5F2A4404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11-</w:t>
            </w:r>
          </w:p>
        </w:tc>
        <w:tc>
          <w:tcPr>
            <w:tcW w:w="825" w:type="dxa"/>
          </w:tcPr>
          <w:p w14:paraId="7380293D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3EF96F86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1D9186EC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12-</w:t>
            </w:r>
          </w:p>
        </w:tc>
        <w:tc>
          <w:tcPr>
            <w:tcW w:w="825" w:type="dxa"/>
          </w:tcPr>
          <w:p w14:paraId="72F1BD56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15F18574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02383516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13-</w:t>
            </w:r>
          </w:p>
        </w:tc>
        <w:tc>
          <w:tcPr>
            <w:tcW w:w="825" w:type="dxa"/>
          </w:tcPr>
          <w:p w14:paraId="41593275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5515E319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6D99808A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14-</w:t>
            </w:r>
          </w:p>
        </w:tc>
        <w:tc>
          <w:tcPr>
            <w:tcW w:w="825" w:type="dxa"/>
          </w:tcPr>
          <w:p w14:paraId="34E5205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33566AE8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43B612D8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</w:t>
            </w:r>
          </w:p>
        </w:tc>
        <w:tc>
          <w:tcPr>
            <w:tcW w:w="825" w:type="dxa"/>
          </w:tcPr>
          <w:p w14:paraId="3AFDBD5D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69633D8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1550231F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16-</w:t>
            </w:r>
          </w:p>
        </w:tc>
        <w:tc>
          <w:tcPr>
            <w:tcW w:w="825" w:type="dxa"/>
          </w:tcPr>
          <w:p w14:paraId="3E6011C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742CE9F5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4B4F9C51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17-</w:t>
            </w:r>
          </w:p>
        </w:tc>
        <w:tc>
          <w:tcPr>
            <w:tcW w:w="825" w:type="dxa"/>
          </w:tcPr>
          <w:p w14:paraId="482CA7C4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2AD6E7C8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7A186173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18-</w:t>
            </w:r>
          </w:p>
        </w:tc>
        <w:tc>
          <w:tcPr>
            <w:tcW w:w="825" w:type="dxa"/>
          </w:tcPr>
          <w:p w14:paraId="145F65F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4089B118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1186A898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19-</w:t>
            </w:r>
          </w:p>
        </w:tc>
        <w:tc>
          <w:tcPr>
            <w:tcW w:w="825" w:type="dxa"/>
          </w:tcPr>
          <w:p w14:paraId="75FE86E3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522F1" w14:paraId="0AAE909E" w14:textId="77777777" w:rsidTr="007D710B">
        <w:trPr>
          <w:trHeight w:val="302"/>
        </w:trPr>
        <w:tc>
          <w:tcPr>
            <w:tcW w:w="825" w:type="dxa"/>
            <w:shd w:val="clear" w:color="auto" w:fill="F2F2F2" w:themeFill="background1" w:themeFillShade="F2"/>
          </w:tcPr>
          <w:p w14:paraId="7D5BBEA8" w14:textId="77777777" w:rsidR="002522F1" w:rsidRDefault="002522F1" w:rsidP="007D710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</w:t>
            </w:r>
          </w:p>
        </w:tc>
        <w:tc>
          <w:tcPr>
            <w:tcW w:w="825" w:type="dxa"/>
          </w:tcPr>
          <w:p w14:paraId="43AE242C" w14:textId="77777777" w:rsidR="002522F1" w:rsidRDefault="002522F1" w:rsidP="00252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14:paraId="65EEAEB3" w14:textId="77777777" w:rsidR="002714A8" w:rsidRDefault="002714A8" w:rsidP="00595C47">
      <w:pPr>
        <w:spacing w:line="276" w:lineRule="auto"/>
        <w:rPr>
          <w:b/>
          <w:sz w:val="20"/>
          <w:szCs w:val="20"/>
        </w:rPr>
      </w:pPr>
    </w:p>
    <w:p w14:paraId="10B0F6CD" w14:textId="77777777" w:rsidR="002714A8" w:rsidRDefault="002714A8" w:rsidP="00595C47">
      <w:pPr>
        <w:spacing w:line="276" w:lineRule="auto"/>
        <w:rPr>
          <w:b/>
          <w:sz w:val="20"/>
          <w:szCs w:val="20"/>
        </w:rPr>
      </w:pPr>
    </w:p>
    <w:p w14:paraId="6FF8CDEB" w14:textId="77777777" w:rsidR="002714A8" w:rsidRDefault="002714A8" w:rsidP="00595C47">
      <w:pPr>
        <w:spacing w:line="276" w:lineRule="auto"/>
        <w:rPr>
          <w:b/>
          <w:sz w:val="20"/>
          <w:szCs w:val="20"/>
        </w:rPr>
      </w:pPr>
    </w:p>
    <w:p w14:paraId="37009A19" w14:textId="77777777" w:rsidR="00D82F92" w:rsidRDefault="00D82F92" w:rsidP="00595C47">
      <w:pPr>
        <w:spacing w:line="276" w:lineRule="auto"/>
        <w:rPr>
          <w:b/>
          <w:sz w:val="20"/>
          <w:szCs w:val="20"/>
        </w:rPr>
      </w:pPr>
    </w:p>
    <w:p w14:paraId="2D246FF3" w14:textId="77777777" w:rsidR="00D82F92" w:rsidRDefault="00D82F92" w:rsidP="00595C47">
      <w:pPr>
        <w:spacing w:line="276" w:lineRule="auto"/>
        <w:rPr>
          <w:b/>
          <w:sz w:val="20"/>
          <w:szCs w:val="20"/>
        </w:rPr>
      </w:pPr>
    </w:p>
    <w:p w14:paraId="69E77FF6" w14:textId="77777777" w:rsidR="00D82F92" w:rsidRDefault="00D82F92" w:rsidP="00595C47">
      <w:pPr>
        <w:spacing w:line="276" w:lineRule="auto"/>
        <w:rPr>
          <w:b/>
          <w:sz w:val="20"/>
          <w:szCs w:val="20"/>
        </w:rPr>
      </w:pPr>
    </w:p>
    <w:p w14:paraId="7124F387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319F8937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505FD088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06CFCB2D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6CB221AF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08C33A74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44A61BA1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337EBEC3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20691F6D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7BE7513D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74249DA6" w14:textId="77777777" w:rsidR="007D710B" w:rsidRDefault="007D710B" w:rsidP="00595C47">
      <w:pPr>
        <w:spacing w:line="276" w:lineRule="auto"/>
        <w:rPr>
          <w:b/>
          <w:sz w:val="20"/>
          <w:szCs w:val="20"/>
        </w:rPr>
      </w:pPr>
    </w:p>
    <w:p w14:paraId="3BC0D953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705E0DE8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348656E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B681961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3A29813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5FB0D1DD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D6FF7A2" w14:textId="77777777" w:rsidR="002764A3" w:rsidRDefault="002764A3" w:rsidP="007D710B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B7BCE5A" w14:textId="77777777" w:rsidR="007D710B" w:rsidRPr="00CE5629" w:rsidRDefault="007D710B" w:rsidP="007D710B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  <w:r w:rsidRPr="00CE5629">
        <w:rPr>
          <w:rFonts w:ascii="Comic Sans MS" w:hAnsi="Comic Sans MS" w:cs="MV Boli"/>
          <w:b/>
          <w:sz w:val="22"/>
          <w:szCs w:val="22"/>
        </w:rPr>
        <w:t>Süre 40 dakikadır.Başarılar dilerim…</w:t>
      </w:r>
    </w:p>
    <w:p w14:paraId="07A83DFF" w14:textId="77777777" w:rsidR="007D710B" w:rsidRPr="00CE5629" w:rsidRDefault="007D710B" w:rsidP="007D710B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</w:p>
    <w:p w14:paraId="314EC3FA" w14:textId="3953B3C2" w:rsidR="00C761E2" w:rsidRPr="00CE5629" w:rsidRDefault="004725A3" w:rsidP="002F2290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  <w:r>
        <w:rPr>
          <w:rFonts w:ascii="Comic Sans MS" w:hAnsi="Comic Sans MS" w:cs="MV Boli"/>
          <w:b/>
          <w:sz w:val="22"/>
          <w:szCs w:val="22"/>
        </w:rPr>
        <w:t>Ali UZUN</w:t>
      </w:r>
      <w:r w:rsidR="007D710B" w:rsidRPr="00CE5629">
        <w:rPr>
          <w:rFonts w:ascii="Comic Sans MS" w:hAnsi="Comic Sans MS" w:cs="MV Boli"/>
          <w:b/>
          <w:sz w:val="22"/>
          <w:szCs w:val="22"/>
        </w:rPr>
        <w:t xml:space="preserve"> – Fen </w:t>
      </w:r>
      <w:r w:rsidR="00340CDC">
        <w:rPr>
          <w:rFonts w:ascii="Comic Sans MS" w:hAnsi="Comic Sans MS" w:cs="MV Boli"/>
          <w:b/>
          <w:sz w:val="22"/>
          <w:szCs w:val="22"/>
        </w:rPr>
        <w:t>Bilimleri</w:t>
      </w:r>
      <w:r w:rsidR="007D710B" w:rsidRPr="00CE5629">
        <w:rPr>
          <w:rFonts w:ascii="Comic Sans MS" w:hAnsi="Comic Sans MS" w:cs="MV Boli"/>
          <w:b/>
          <w:sz w:val="22"/>
          <w:szCs w:val="22"/>
        </w:rPr>
        <w:t xml:space="preserve"> Öğretmeni</w:t>
      </w:r>
    </w:p>
    <w:sectPr w:rsidR="00C761E2" w:rsidRPr="00CE5629" w:rsidSect="007D710B">
      <w:headerReference w:type="even" r:id="rId34"/>
      <w:headerReference w:type="default" r:id="rId35"/>
      <w:headerReference w:type="first" r:id="rId36"/>
      <w:footerReference w:type="first" r:id="rId37"/>
      <w:type w:val="continuous"/>
      <w:pgSz w:w="11907" w:h="16840" w:code="9"/>
      <w:pgMar w:top="397" w:right="851" w:bottom="397" w:left="851" w:header="709" w:footer="113" w:gutter="0"/>
      <w:cols w:num="2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A5C3" w14:textId="77777777" w:rsidR="0003139F" w:rsidRDefault="0003139F">
      <w:r>
        <w:separator/>
      </w:r>
    </w:p>
  </w:endnote>
  <w:endnote w:type="continuationSeparator" w:id="0">
    <w:p w14:paraId="290369FC" w14:textId="77777777" w:rsidR="0003139F" w:rsidRDefault="0003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ogue">
    <w:altName w:val="Arial"/>
    <w:charset w:val="00"/>
    <w:family w:val="swiss"/>
    <w:pitch w:val="variable"/>
    <w:sig w:usb0="00000001" w:usb1="00000000" w:usb2="00000000" w:usb3="00000000" w:csb0="00000019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alloon Bd BT">
    <w:charset w:val="00"/>
    <w:family w:val="script"/>
    <w:pitch w:val="variable"/>
    <w:sig w:usb0="00000087" w:usb1="00000000" w:usb2="00000000" w:usb3="00000000" w:csb0="0000001B" w:csb1="00000000"/>
  </w:font>
  <w:font w:name="C39HrP48Dh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E834" w14:textId="77777777" w:rsidR="0059207C" w:rsidRPr="008C6171" w:rsidRDefault="0059207C" w:rsidP="00433B64">
    <w:pPr>
      <w:pStyle w:val="AltBilgi"/>
      <w:rPr>
        <w:i/>
        <w:sz w:val="20"/>
        <w:szCs w:val="20"/>
      </w:rPr>
    </w:pPr>
    <w:r w:rsidRPr="00631AD4">
      <w:rPr>
        <w:b/>
        <w:sz w:val="20"/>
        <w:szCs w:val="20"/>
      </w:rPr>
      <w:tab/>
    </w:r>
    <w:r w:rsidR="00EC5FD5" w:rsidRPr="00631AD4">
      <w:rPr>
        <w:rStyle w:val="SayfaNumaras"/>
        <w:b/>
        <w:sz w:val="20"/>
        <w:szCs w:val="20"/>
      </w:rPr>
      <w:fldChar w:fldCharType="begin"/>
    </w:r>
    <w:r w:rsidRPr="00631AD4">
      <w:rPr>
        <w:rStyle w:val="SayfaNumaras"/>
        <w:b/>
        <w:sz w:val="20"/>
        <w:szCs w:val="20"/>
      </w:rPr>
      <w:instrText xml:space="preserve"> PAGE </w:instrText>
    </w:r>
    <w:r w:rsidR="00EC5FD5" w:rsidRPr="00631AD4">
      <w:rPr>
        <w:rStyle w:val="SayfaNumaras"/>
        <w:b/>
        <w:sz w:val="20"/>
        <w:szCs w:val="20"/>
      </w:rPr>
      <w:fldChar w:fldCharType="separate"/>
    </w:r>
    <w:r>
      <w:rPr>
        <w:rStyle w:val="SayfaNumaras"/>
        <w:b/>
        <w:noProof/>
        <w:sz w:val="20"/>
        <w:szCs w:val="20"/>
      </w:rPr>
      <w:t>2</w:t>
    </w:r>
    <w:r w:rsidR="00EC5FD5" w:rsidRPr="00631AD4">
      <w:rPr>
        <w:rStyle w:val="SayfaNumaras"/>
        <w:b/>
        <w:sz w:val="20"/>
        <w:szCs w:val="20"/>
      </w:rPr>
      <w:fldChar w:fldCharType="end"/>
    </w:r>
    <w:r w:rsidRPr="00631AD4">
      <w:rPr>
        <w:rStyle w:val="SayfaNumaras"/>
        <w:b/>
        <w:sz w:val="20"/>
        <w:szCs w:val="20"/>
      </w:rPr>
      <w:tab/>
    </w:r>
    <w:r w:rsidRPr="00631AD4">
      <w:rPr>
        <w:rStyle w:val="SayfaNumaras"/>
        <w:b/>
        <w:i/>
        <w:sz w:val="20"/>
        <w:szCs w:val="20"/>
      </w:rPr>
      <w:t>Diğer Sayfaya Geçiniz.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DA04" w14:textId="77777777" w:rsidR="0059207C" w:rsidRPr="00733A39" w:rsidRDefault="0059207C" w:rsidP="002B6826">
    <w:pPr>
      <w:pStyle w:val="AltBilgi"/>
      <w:jc w:val="center"/>
      <w:rPr>
        <w:rFonts w:ascii="C39HrP48DhTt" w:hAnsi="C39HrP48DhTt"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CFA23" w14:textId="77777777" w:rsidR="00A0235F" w:rsidRDefault="00A0235F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B41EC" w14:textId="77777777" w:rsidR="0059207C" w:rsidRPr="00187E9B" w:rsidRDefault="0059207C" w:rsidP="00187E9B">
    <w:pPr>
      <w:pStyle w:val="AltBilgi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F4B21" w14:textId="77777777" w:rsidR="0003139F" w:rsidRDefault="0003139F">
      <w:r>
        <w:separator/>
      </w:r>
    </w:p>
  </w:footnote>
  <w:footnote w:type="continuationSeparator" w:id="0">
    <w:p w14:paraId="6DF5A5C0" w14:textId="77777777" w:rsidR="0003139F" w:rsidRDefault="00031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EAA6" w14:textId="14744A1C" w:rsidR="0059207C" w:rsidRPr="00BF4849" w:rsidRDefault="009D2667" w:rsidP="00172814">
    <w:pPr>
      <w:pStyle w:val="stBilgi"/>
      <w:jc w:val="center"/>
      <w:rPr>
        <w:sz w:val="20"/>
        <w:szCs w:val="20"/>
      </w:rPr>
    </w:pPr>
    <w:r>
      <w:rPr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1507A2C" wp14:editId="30DFCAD0">
              <wp:simplePos x="0" y="0"/>
              <wp:positionH relativeFrom="page">
                <wp:align>center</wp:align>
              </wp:positionH>
              <wp:positionV relativeFrom="page">
                <wp:posOffset>1080135</wp:posOffset>
              </wp:positionV>
              <wp:extent cx="179705" cy="8531860"/>
              <wp:effectExtent l="0" t="13335" r="1270" b="8255"/>
              <wp:wrapNone/>
              <wp:docPr id="25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8531860"/>
                        <a:chOff x="5815" y="1709"/>
                        <a:chExt cx="283" cy="13436"/>
                      </a:xfrm>
                    </wpg:grpSpPr>
                    <wps:wsp>
                      <wps:cNvPr id="27" name="Line 152"/>
                      <wps:cNvCnPr>
                        <a:cxnSpLocks noChangeShapeType="1"/>
                      </wps:cNvCnPr>
                      <wps:spPr bwMode="auto">
                        <a:xfrm>
                          <a:off x="5956" y="1709"/>
                          <a:ext cx="0" cy="134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Text Box 153"/>
                      <wps:cNvSpPr txBox="1">
                        <a:spLocks noChangeArrowheads="1"/>
                      </wps:cNvSpPr>
                      <wps:spPr bwMode="auto">
                        <a:xfrm>
                          <a:off x="5815" y="5394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35B95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  <wps:wsp>
                      <wps:cNvPr id="29" name="Text Box 154"/>
                      <wps:cNvSpPr txBox="1">
                        <a:spLocks noChangeArrowheads="1"/>
                      </wps:cNvSpPr>
                      <wps:spPr bwMode="auto">
                        <a:xfrm>
                          <a:off x="5815" y="10128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819B9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507A2C" id="Group 162" o:spid="_x0000_s1032" style="position:absolute;left:0;text-align:left;margin-left:0;margin-top:85.05pt;width:14.15pt;height:671.8pt;z-index:251651072;mso-position-horizontal:center;mso-position-horizontal-relative:page;mso-position-vertical-relative:page" coordorigin="5815,1709" coordsize="28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">
              <v:line id="Line 152" o:spid="_x0000_s1033" style="position:absolute;visibility:visible;mso-wrap-style:square" from="5956,1709" to="5956,1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34" type="#_x0000_t202" style="position:absolute;left:5815;top:5394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" stroked="f">
                <v:textbox style="layout-flow:vertical;mso-layout-flow-alt:bottom-to-top" inset=".2mm,0,0,0">
                  <w:txbxContent>
                    <w:p w14:paraId="68935B95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v:shape id="Text Box 154" o:spid="_x0000_s1035" type="#_x0000_t202" style="position:absolute;left:5815;top:10128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" stroked="f">
                <v:textbox style="layout-flow:vertical;mso-layout-flow-alt:bottom-to-top" inset=".2mm,0,0,0">
                  <w:txbxContent>
                    <w:p w14:paraId="7E8819B9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D99ACEF" w14:textId="77777777" w:rsidR="0059207C" w:rsidRPr="00BF4849" w:rsidRDefault="0059207C" w:rsidP="00172814">
    <w:pPr>
      <w:pStyle w:val="stBilgi"/>
      <w:jc w:val="center"/>
      <w:rPr>
        <w:sz w:val="20"/>
        <w:szCs w:val="20"/>
      </w:rPr>
    </w:pPr>
  </w:p>
  <w:p w14:paraId="1B8C235E" w14:textId="77777777" w:rsidR="0059207C" w:rsidRPr="0087335E" w:rsidRDefault="0059207C" w:rsidP="00172814">
    <w:pPr>
      <w:pStyle w:val="stBilgi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6372A" w14:textId="0EE698E3" w:rsidR="0059207C" w:rsidRPr="00BF4849" w:rsidRDefault="009D2667" w:rsidP="00172814">
    <w:pPr>
      <w:pStyle w:val="stBilgi"/>
      <w:rPr>
        <w:sz w:val="20"/>
        <w:szCs w:val="20"/>
      </w:rPr>
    </w:pPr>
    <w:r>
      <w:rPr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76BA686" wp14:editId="60E6BCD1">
              <wp:simplePos x="0" y="0"/>
              <wp:positionH relativeFrom="page">
                <wp:align>center</wp:align>
              </wp:positionH>
              <wp:positionV relativeFrom="page">
                <wp:posOffset>1080135</wp:posOffset>
              </wp:positionV>
              <wp:extent cx="179705" cy="8531860"/>
              <wp:effectExtent l="0" t="13335" r="1270" b="8255"/>
              <wp:wrapNone/>
              <wp:docPr id="18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8531860"/>
                        <a:chOff x="5815" y="1709"/>
                        <a:chExt cx="283" cy="13436"/>
                      </a:xfrm>
                    </wpg:grpSpPr>
                    <wps:wsp>
                      <wps:cNvPr id="21" name="Line 164"/>
                      <wps:cNvCnPr>
                        <a:cxnSpLocks noChangeShapeType="1"/>
                      </wps:cNvCnPr>
                      <wps:spPr bwMode="auto">
                        <a:xfrm>
                          <a:off x="5956" y="1709"/>
                          <a:ext cx="0" cy="134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Text Box 165"/>
                      <wps:cNvSpPr txBox="1">
                        <a:spLocks noChangeArrowheads="1"/>
                      </wps:cNvSpPr>
                      <wps:spPr bwMode="auto">
                        <a:xfrm>
                          <a:off x="5815" y="5394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7471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  <wps:wsp>
                      <wps:cNvPr id="23" name="Text Box 166"/>
                      <wps:cNvSpPr txBox="1">
                        <a:spLocks noChangeArrowheads="1"/>
                      </wps:cNvSpPr>
                      <wps:spPr bwMode="auto">
                        <a:xfrm>
                          <a:off x="5815" y="10128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9BBC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6BA686" id="Group 163" o:spid="_x0000_s1036" style="position:absolute;margin-left:0;margin-top:85.05pt;width:14.15pt;height:671.8pt;z-index:251652096;mso-position-horizontal:center;mso-position-horizontal-relative:page;mso-position-vertical-relative:page" coordorigin="5815,1709" coordsize="28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">
              <v:line id="Line 164" o:spid="_x0000_s1037" style="position:absolute;visibility:visible;mso-wrap-style:square" from="5956,1709" to="5956,1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38" type="#_x0000_t202" style="position:absolute;left:5815;top:5394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" stroked="f">
                <v:textbox style="layout-flow:vertical;mso-layout-flow-alt:bottom-to-top" inset=".2mm,0,0,0">
                  <w:txbxContent>
                    <w:p w14:paraId="7D3E7471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v:shape id="Text Box 166" o:spid="_x0000_s1039" type="#_x0000_t202" style="position:absolute;left:5815;top:10128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" stroked="f">
                <v:textbox style="layout-flow:vertical;mso-layout-flow-alt:bottom-to-top" inset=".2mm,0,0,0">
                  <w:txbxContent>
                    <w:p w14:paraId="63A79BBC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231F0400" w14:textId="77777777" w:rsidR="0059207C" w:rsidRPr="00BF4849" w:rsidRDefault="0059207C" w:rsidP="00172814">
    <w:pPr>
      <w:pStyle w:val="stBilgi"/>
      <w:rPr>
        <w:sz w:val="20"/>
        <w:szCs w:val="20"/>
      </w:rPr>
    </w:pPr>
  </w:p>
  <w:p w14:paraId="77E9413F" w14:textId="77777777" w:rsidR="0059207C" w:rsidRPr="0087335E" w:rsidRDefault="0059207C" w:rsidP="00172814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0E707" w14:textId="57F621AB" w:rsidR="0059207C" w:rsidRDefault="009D2667" w:rsidP="00ED1A46">
    <w:pPr>
      <w:pStyle w:val="stBilgi"/>
      <w:jc w:val="center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9F6770" wp14:editId="7BDC92BC">
              <wp:simplePos x="0" y="0"/>
              <wp:positionH relativeFrom="column">
                <wp:posOffset>-406400</wp:posOffset>
              </wp:positionH>
              <wp:positionV relativeFrom="paragraph">
                <wp:posOffset>-255270</wp:posOffset>
              </wp:positionV>
              <wp:extent cx="1837055" cy="930275"/>
              <wp:effectExtent l="10160" t="12700" r="10160" b="9525"/>
              <wp:wrapNone/>
              <wp:docPr id="16" name="Text 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055" cy="93027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53D5F57" w14:textId="77777777" w:rsidR="00BB03DB" w:rsidRPr="00BB03DB" w:rsidRDefault="00BB03DB" w:rsidP="00BB03DB">
                          <w:pPr>
                            <w:spacing w:line="276" w:lineRule="auto"/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</w:pPr>
                          <w:r w:rsidRPr="00BB03DB"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  <w:t>Adı:</w:t>
                          </w:r>
                          <w:r w:rsidRPr="00BB03DB">
                            <w:rPr>
                              <w:b/>
                              <w:sz w:val="16"/>
                              <w:szCs w:val="16"/>
                            </w:rPr>
                            <w:t>…………………………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………</w:t>
                          </w:r>
                        </w:p>
                        <w:p w14:paraId="0E7F500B" w14:textId="77777777" w:rsidR="00BB03DB" w:rsidRPr="00BB03DB" w:rsidRDefault="00BB03DB" w:rsidP="00BB03DB">
                          <w:pPr>
                            <w:spacing w:line="276" w:lineRule="auto"/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</w:pPr>
                          <w:r w:rsidRPr="00BB03DB"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  <w:r w:rsidRPr="00BB03DB">
                            <w:rPr>
                              <w:b/>
                              <w:sz w:val="16"/>
                              <w:szCs w:val="16"/>
                            </w:rPr>
                            <w:t>………………………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….</w:t>
                          </w:r>
                        </w:p>
                        <w:p w14:paraId="452E7BC1" w14:textId="77777777" w:rsidR="00BB03DB" w:rsidRPr="00BB03DB" w:rsidRDefault="00BB03DB" w:rsidP="00BB03DB">
                          <w:pPr>
                            <w:spacing w:line="276" w:lineRule="auto"/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</w:pPr>
                          <w:r w:rsidRPr="00BB03DB"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  <w:t>Sınıfı:</w:t>
                          </w:r>
                          <w:r w:rsidRPr="00BB03DB">
                            <w:rPr>
                              <w:b/>
                              <w:sz w:val="16"/>
                              <w:szCs w:val="16"/>
                            </w:rPr>
                            <w:t>…………………………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…..</w:t>
                          </w:r>
                        </w:p>
                        <w:p w14:paraId="234E7913" w14:textId="77777777" w:rsidR="0059207C" w:rsidRPr="00BB03DB" w:rsidRDefault="00BB03DB" w:rsidP="00BB03DB">
                          <w:pPr>
                            <w:spacing w:line="276" w:lineRule="auto"/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</w:pPr>
                          <w:r w:rsidRPr="00BB03DB"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  <w:t>Numarası</w:t>
                          </w:r>
                          <w:r>
                            <w:rPr>
                              <w:rFonts w:ascii="Arial Black" w:hAnsi="Arial Black"/>
                              <w:b/>
                              <w:sz w:val="20"/>
                              <w:szCs w:val="20"/>
                            </w:rPr>
                            <w:t>:</w:t>
                          </w:r>
                          <w:r w:rsidRPr="00BB03DB">
                            <w:rPr>
                              <w:b/>
                              <w:sz w:val="16"/>
                              <w:szCs w:val="16"/>
                            </w:rPr>
                            <w:t>………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…………….</w:t>
                          </w:r>
                        </w:p>
                        <w:p w14:paraId="14879F34" w14:textId="77777777" w:rsidR="0059207C" w:rsidRPr="0021094F" w:rsidRDefault="0059207C" w:rsidP="0051015A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F6770" id="_x0000_t202" coordsize="21600,21600" o:spt="202" path="m,l,21600r21600,l21600,xe">
              <v:stroke joinstyle="miter"/>
              <v:path gradientshapeok="t" o:connecttype="rect"/>
            </v:shapetype>
            <v:shape id="Text Box 488" o:spid="_x0000_s1040" type="#_x0000_t202" style="position:absolute;left:0;text-align:left;margin-left:-32pt;margin-top:-20.1pt;width:144.65pt;height: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" fillcolor="white [3201]" strokecolor="black [3200]" strokeweight="1pt">
              <v:stroke dashstyle="dash"/>
              <v:shadow color="#868686"/>
              <v:textbox>
                <w:txbxContent>
                  <w:p w14:paraId="353D5F57" w14:textId="77777777" w:rsidR="00BB03DB" w:rsidRPr="00BB03DB" w:rsidRDefault="00BB03DB" w:rsidP="00BB03DB">
                    <w:pPr>
                      <w:spacing w:line="276" w:lineRule="auto"/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</w:pPr>
                    <w:r w:rsidRPr="00BB03DB"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  <w:t>Adı:</w:t>
                    </w:r>
                    <w:r w:rsidRPr="00BB03DB">
                      <w:rPr>
                        <w:b/>
                        <w:sz w:val="16"/>
                        <w:szCs w:val="16"/>
                      </w:rPr>
                      <w:t>…………………………</w:t>
                    </w:r>
                    <w:r>
                      <w:rPr>
                        <w:b/>
                        <w:sz w:val="16"/>
                        <w:szCs w:val="16"/>
                      </w:rPr>
                      <w:t>………</w:t>
                    </w:r>
                  </w:p>
                  <w:p w14:paraId="0E7F500B" w14:textId="77777777" w:rsidR="00BB03DB" w:rsidRPr="00BB03DB" w:rsidRDefault="00BB03DB" w:rsidP="00BB03DB">
                    <w:pPr>
                      <w:spacing w:line="276" w:lineRule="auto"/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</w:pPr>
                    <w:r w:rsidRPr="00BB03DB"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  <w:t>Soyadı:</w:t>
                    </w:r>
                    <w:r w:rsidRPr="00BB03DB">
                      <w:rPr>
                        <w:b/>
                        <w:sz w:val="16"/>
                        <w:szCs w:val="16"/>
                      </w:rPr>
                      <w:t>………………………</w:t>
                    </w:r>
                    <w:r>
                      <w:rPr>
                        <w:b/>
                        <w:sz w:val="16"/>
                        <w:szCs w:val="16"/>
                      </w:rPr>
                      <w:t>….</w:t>
                    </w:r>
                  </w:p>
                  <w:p w14:paraId="452E7BC1" w14:textId="77777777" w:rsidR="00BB03DB" w:rsidRPr="00BB03DB" w:rsidRDefault="00BB03DB" w:rsidP="00BB03DB">
                    <w:pPr>
                      <w:spacing w:line="276" w:lineRule="auto"/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</w:pPr>
                    <w:r w:rsidRPr="00BB03DB"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  <w:t>Sınıfı:</w:t>
                    </w:r>
                    <w:r w:rsidRPr="00BB03DB">
                      <w:rPr>
                        <w:b/>
                        <w:sz w:val="16"/>
                        <w:szCs w:val="16"/>
                      </w:rPr>
                      <w:t>…………………………</w:t>
                    </w:r>
                    <w:r>
                      <w:rPr>
                        <w:b/>
                        <w:sz w:val="16"/>
                        <w:szCs w:val="16"/>
                      </w:rPr>
                      <w:t>…..</w:t>
                    </w:r>
                  </w:p>
                  <w:p w14:paraId="234E7913" w14:textId="77777777" w:rsidR="0059207C" w:rsidRPr="00BB03DB" w:rsidRDefault="00BB03DB" w:rsidP="00BB03DB">
                    <w:pPr>
                      <w:spacing w:line="276" w:lineRule="auto"/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</w:pPr>
                    <w:r w:rsidRPr="00BB03DB"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  <w:t>Numarası</w:t>
                    </w:r>
                    <w:r>
                      <w:rPr>
                        <w:rFonts w:ascii="Arial Black" w:hAnsi="Arial Black"/>
                        <w:b/>
                        <w:sz w:val="20"/>
                        <w:szCs w:val="20"/>
                      </w:rPr>
                      <w:t>:</w:t>
                    </w:r>
                    <w:r w:rsidRPr="00BB03DB">
                      <w:rPr>
                        <w:b/>
                        <w:sz w:val="16"/>
                        <w:szCs w:val="16"/>
                      </w:rPr>
                      <w:t>………</w:t>
                    </w:r>
                    <w:r>
                      <w:rPr>
                        <w:b/>
                        <w:sz w:val="16"/>
                        <w:szCs w:val="16"/>
                      </w:rPr>
                      <w:t>…………….</w:t>
                    </w:r>
                  </w:p>
                  <w:p w14:paraId="14879F34" w14:textId="77777777" w:rsidR="0059207C" w:rsidRPr="0021094F" w:rsidRDefault="0059207C" w:rsidP="0051015A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BF2A78">
      <w:rPr>
        <w:b/>
        <w:noProof/>
      </w:rPr>
      <w:drawing>
        <wp:anchor distT="0" distB="0" distL="114300" distR="114300" simplePos="0" relativeHeight="251664384" behindDoc="0" locked="0" layoutInCell="1" allowOverlap="1" wp14:anchorId="57E059E4" wp14:editId="54E5594B">
          <wp:simplePos x="0" y="0"/>
          <wp:positionH relativeFrom="column">
            <wp:posOffset>5060315</wp:posOffset>
          </wp:positionH>
          <wp:positionV relativeFrom="paragraph">
            <wp:posOffset>-267970</wp:posOffset>
          </wp:positionV>
          <wp:extent cx="1847850" cy="952500"/>
          <wp:effectExtent l="19050" t="0" r="0" b="0"/>
          <wp:wrapNone/>
          <wp:docPr id="40" name="Resi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75021AE" wp14:editId="2FB35686">
              <wp:simplePos x="0" y="0"/>
              <wp:positionH relativeFrom="page">
                <wp:posOffset>-124460</wp:posOffset>
              </wp:positionH>
              <wp:positionV relativeFrom="page">
                <wp:posOffset>-154940</wp:posOffset>
              </wp:positionV>
              <wp:extent cx="7781925" cy="1621790"/>
              <wp:effectExtent l="8890" t="6985" r="10160" b="28575"/>
              <wp:wrapNone/>
              <wp:docPr id="11" name="Rectangl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62179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p w14:paraId="5C955F84" w14:textId="77777777" w:rsidR="00BB03DB" w:rsidRDefault="00BB03DB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697E3B32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2AB1CAC0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01BBFC93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23D53832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45D990C3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469354F8" w14:textId="77777777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1D2F768D" w14:textId="77777777" w:rsidR="00BF2A78" w:rsidRDefault="00BF2A78" w:rsidP="00BB03DB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BF2A78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.</w:t>
                          </w:r>
                          <w:r w:rsidR="00445A38" w:rsidRPr="00445A38">
                            <w:rPr>
                              <w:rFonts w:ascii="Arial Black" w:hAnsi="Arial Black"/>
                              <w:color w:val="000000" w:themeColor="text1"/>
                              <w:sz w:val="28"/>
                              <w:szCs w:val="28"/>
                            </w:rPr>
                            <w:t>KÜÇÜKDERE ENVER DURSUN YILMAZ</w:t>
                          </w:r>
                          <w:r w:rsidR="00445A38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BB03DB" w:rsidRPr="00BB03DB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ORTAOKULU </w:t>
                          </w:r>
                        </w:p>
                        <w:p w14:paraId="40E3CB80" w14:textId="0BE0877D" w:rsidR="00CC3E38" w:rsidRDefault="00CC3E38" w:rsidP="00BB03DB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20</w:t>
                          </w:r>
                          <w:r w:rsidR="00BF2931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F44E1C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- 20</w:t>
                          </w:r>
                          <w:r w:rsidR="00BF2931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F44E1C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BB1EF3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EĞİTİM ÖĞRETİM YILI</w:t>
                          </w:r>
                        </w:p>
                        <w:p w14:paraId="7E02C3E4" w14:textId="77777777" w:rsidR="00BF2A78" w:rsidRDefault="00BB03DB" w:rsidP="00BB03DB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FEN </w:t>
                          </w:r>
                          <w:r w:rsidR="001A19A1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BİLİMLERİ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DERSİ</w:t>
                          </w:r>
                        </w:p>
                        <w:p w14:paraId="4B21EC3A" w14:textId="77777777" w:rsidR="00BB03DB" w:rsidRPr="00BB03DB" w:rsidRDefault="000B2EC6" w:rsidP="00BB03DB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7.SINIF </w:t>
                          </w:r>
                          <w:r w:rsidR="004F151B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.DÖNEM </w:t>
                          </w:r>
                          <w:r w:rsidR="004F151B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="00BB03DB" w:rsidRPr="00BB03DB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.YAZILI SINAVI</w:t>
                          </w:r>
                        </w:p>
                        <w:p w14:paraId="6F704436" w14:textId="77777777" w:rsidR="00BB03DB" w:rsidRDefault="00BB03D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5021AE" id="Rectangle 283" o:spid="_x0000_s1041" style="position:absolute;left:0;text-align:left;margin-left:-9.8pt;margin-top:-12.2pt;width:612.75pt;height:127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14:paraId="5C955F84" w14:textId="77777777" w:rsidR="00BB03DB" w:rsidRDefault="00BB03DB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697E3B32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2AB1CAC0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01BBFC93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23D53832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45D990C3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469354F8" w14:textId="77777777" w:rsidR="00CC3E38" w:rsidRDefault="00CC3E38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1D2F768D" w14:textId="77777777" w:rsidR="00BF2A78" w:rsidRDefault="00BF2A78" w:rsidP="00BB03DB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BF2A78">
                      <w:rPr>
                        <w:color w:val="000000" w:themeColor="text1"/>
                        <w:sz w:val="22"/>
                        <w:szCs w:val="22"/>
                      </w:rPr>
                      <w:t>.</w:t>
                    </w:r>
                    <w:r w:rsidR="00445A38" w:rsidRPr="00445A38">
                      <w:rPr>
                        <w:rFonts w:ascii="Arial Black" w:hAnsi="Arial Black"/>
                        <w:color w:val="000000" w:themeColor="text1"/>
                        <w:sz w:val="28"/>
                        <w:szCs w:val="28"/>
                      </w:rPr>
                      <w:t>KÜÇÜKDERE ENVER DURSUN YILMAZ</w:t>
                    </w:r>
                    <w:r w:rsidR="00445A38">
                      <w:rPr>
                        <w:color w:val="000000" w:themeColor="text1"/>
                        <w:sz w:val="22"/>
                        <w:szCs w:val="22"/>
                      </w:rPr>
                      <w:t xml:space="preserve"> </w:t>
                    </w:r>
                    <w:r w:rsidR="00BB03DB" w:rsidRPr="00BB03DB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ORTAOKULU </w:t>
                    </w:r>
                  </w:p>
                  <w:p w14:paraId="40E3CB80" w14:textId="0BE0877D" w:rsidR="00CC3E38" w:rsidRDefault="00CC3E38" w:rsidP="00BB03DB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20</w:t>
                    </w:r>
                    <w:r w:rsidR="00BF2931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 w:rsidR="00F44E1C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- 20</w:t>
                    </w:r>
                    <w:r w:rsidR="00BF2931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 w:rsidR="00F44E1C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3</w:t>
                    </w:r>
                    <w:r w:rsidR="00BB1EF3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EĞİTİM ÖĞRETİM YILI</w:t>
                    </w:r>
                  </w:p>
                  <w:p w14:paraId="7E02C3E4" w14:textId="77777777" w:rsidR="00BF2A78" w:rsidRDefault="00BB03DB" w:rsidP="00BB03DB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FEN </w:t>
                    </w:r>
                    <w:r w:rsidR="001A19A1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BİLİMLERİ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DERSİ</w:t>
                    </w:r>
                  </w:p>
                  <w:p w14:paraId="4B21EC3A" w14:textId="77777777" w:rsidR="00BB03DB" w:rsidRPr="00BB03DB" w:rsidRDefault="000B2EC6" w:rsidP="00BB03DB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7.SINIF </w:t>
                    </w:r>
                    <w:r w:rsidR="004F151B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.DÖNEM </w:t>
                    </w:r>
                    <w:r w:rsidR="004F151B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1</w:t>
                    </w:r>
                    <w:r w:rsidR="00BB03DB" w:rsidRPr="00BB03DB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.YAZILI SINAVI</w:t>
                    </w:r>
                  </w:p>
                  <w:p w14:paraId="6F704436" w14:textId="77777777" w:rsidR="00BB03DB" w:rsidRDefault="00BB03DB"/>
                </w:txbxContent>
              </v:textbox>
              <w10:wrap anchorx="page" anchory="page"/>
            </v:rect>
          </w:pict>
        </mc:Fallback>
      </mc:AlternateContent>
    </w:r>
  </w:p>
  <w:p w14:paraId="581BF3C6" w14:textId="67AC6BE2" w:rsidR="0059207C" w:rsidRPr="00ED1A46" w:rsidRDefault="009D2667" w:rsidP="00365286">
    <w:pPr>
      <w:pStyle w:val="stBilgi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82902EE" wp14:editId="0217D754">
              <wp:simplePos x="0" y="0"/>
              <wp:positionH relativeFrom="page">
                <wp:posOffset>3785870</wp:posOffset>
              </wp:positionH>
              <wp:positionV relativeFrom="page">
                <wp:posOffset>1704975</wp:posOffset>
              </wp:positionV>
              <wp:extent cx="0" cy="8048625"/>
              <wp:effectExtent l="13970" t="9525" r="14605" b="9525"/>
              <wp:wrapNone/>
              <wp:docPr id="10" name="Lin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486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D422D5" id="Line 32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1pt,134.25pt" to="298.1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" strokeweight="1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E85F" w14:textId="77777777" w:rsidR="0059207C" w:rsidRDefault="0059207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747B" w14:textId="7DDB9F67" w:rsidR="0059207C" w:rsidRPr="00A9423E" w:rsidRDefault="009D2667" w:rsidP="00726FD2">
    <w:pPr>
      <w:pStyle w:val="stBilgi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8621B76" wp14:editId="586D8D89">
              <wp:simplePos x="0" y="0"/>
              <wp:positionH relativeFrom="page">
                <wp:posOffset>3776345</wp:posOffset>
              </wp:positionH>
              <wp:positionV relativeFrom="page">
                <wp:posOffset>476250</wp:posOffset>
              </wp:positionV>
              <wp:extent cx="0" cy="9439275"/>
              <wp:effectExtent l="13970" t="9525" r="14605" b="9525"/>
              <wp:wrapNone/>
              <wp:docPr id="9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392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31F272" id="Line 481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5pt,37.5pt" to="297.35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" strokeweight="1pt">
              <w10:wrap anchorx="page" anchory="page"/>
            </v:lin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C43DC8" wp14:editId="632A4C19">
              <wp:simplePos x="0" y="0"/>
              <wp:positionH relativeFrom="column">
                <wp:posOffset>-62865</wp:posOffset>
              </wp:positionH>
              <wp:positionV relativeFrom="paragraph">
                <wp:posOffset>-299085</wp:posOffset>
              </wp:positionV>
              <wp:extent cx="6673215" cy="229870"/>
              <wp:effectExtent l="1270" t="0" r="2540" b="0"/>
              <wp:wrapSquare wrapText="bothSides"/>
              <wp:docPr id="6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21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65AE7" w14:textId="77777777" w:rsidR="0059207C" w:rsidRPr="008D0F57" w:rsidRDefault="0059207C" w:rsidP="008D0F57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3DC8" id="_x0000_t202" coordsize="21600,21600" o:spt="202" path="m,l,21600r21600,l21600,xe">
              <v:stroke joinstyle="miter"/>
              <v:path gradientshapeok="t" o:connecttype="rect"/>
            </v:shapetype>
            <v:shape id="Text Box 495" o:spid="_x0000_s1042" type="#_x0000_t202" style="position:absolute;margin-left:-4.95pt;margin-top:-23.55pt;width:525.45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" filled="f" stroked="f" strokecolor="white">
              <v:textbox>
                <w:txbxContent>
                  <w:p w14:paraId="2C465AE7" w14:textId="77777777" w:rsidR="0059207C" w:rsidRPr="008D0F57" w:rsidRDefault="0059207C" w:rsidP="008D0F57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2785" w14:textId="77777777" w:rsidR="0059207C" w:rsidRPr="00D74CA4" w:rsidRDefault="0059207C" w:rsidP="0097266F">
    <w:pPr>
      <w:pStyle w:val="stBilgi"/>
      <w:jc w:val="center"/>
      <w:rPr>
        <w:b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A950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A526EC1"/>
    <w:multiLevelType w:val="hybridMultilevel"/>
    <w:tmpl w:val="2D8CCECC"/>
    <w:lvl w:ilvl="0" w:tplc="827C691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86E19"/>
    <w:multiLevelType w:val="hybridMultilevel"/>
    <w:tmpl w:val="A07C4AC0"/>
    <w:lvl w:ilvl="0" w:tplc="C2C82AF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CA744DD"/>
    <w:multiLevelType w:val="multilevel"/>
    <w:tmpl w:val="1EDE960A"/>
    <w:styleLink w:val="StilNumaralandrlmanahatKaln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bCs/>
        <w:i w:val="0"/>
        <w:spacing w:val="0"/>
        <w:w w:val="100"/>
        <w:kern w:val="0"/>
        <w:position w:val="0"/>
        <w:sz w:val="18"/>
        <w:szCs w:val="18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upperLetter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675890065">
    <w:abstractNumId w:val="0"/>
  </w:num>
  <w:num w:numId="2" w16cid:durableId="294065510">
    <w:abstractNumId w:val="3"/>
  </w:num>
  <w:num w:numId="3" w16cid:durableId="1217358803">
    <w:abstractNumId w:val="1"/>
  </w:num>
  <w:num w:numId="4" w16cid:durableId="138506131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90"/>
  <w:displayHorizontalDrawingGridEvery w:val="2"/>
  <w:noPunctuationKerning/>
  <w:characterSpacingControl w:val="doNotCompress"/>
  <w:hdrShapeDefaults>
    <o:shapedefaults v:ext="edit" spidmax="2050">
      <o:colormru v:ext="edit" colors="#ddd,#00407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2FD"/>
    <w:rsid w:val="00000362"/>
    <w:rsid w:val="000005E4"/>
    <w:rsid w:val="00000C95"/>
    <w:rsid w:val="00001104"/>
    <w:rsid w:val="0000322B"/>
    <w:rsid w:val="00003BD5"/>
    <w:rsid w:val="000041C8"/>
    <w:rsid w:val="00005DAD"/>
    <w:rsid w:val="00007744"/>
    <w:rsid w:val="00007A9B"/>
    <w:rsid w:val="00010FA6"/>
    <w:rsid w:val="00011104"/>
    <w:rsid w:val="0001197E"/>
    <w:rsid w:val="000131D4"/>
    <w:rsid w:val="0001384A"/>
    <w:rsid w:val="000138DF"/>
    <w:rsid w:val="00013941"/>
    <w:rsid w:val="00013D84"/>
    <w:rsid w:val="00013DCD"/>
    <w:rsid w:val="00013EF6"/>
    <w:rsid w:val="00014FF1"/>
    <w:rsid w:val="00014FF5"/>
    <w:rsid w:val="00016377"/>
    <w:rsid w:val="0001662B"/>
    <w:rsid w:val="000166FD"/>
    <w:rsid w:val="00017B06"/>
    <w:rsid w:val="000203A0"/>
    <w:rsid w:val="00020BBA"/>
    <w:rsid w:val="00020C25"/>
    <w:rsid w:val="0002100D"/>
    <w:rsid w:val="000213A6"/>
    <w:rsid w:val="00021C74"/>
    <w:rsid w:val="00022151"/>
    <w:rsid w:val="00022A2C"/>
    <w:rsid w:val="0002610B"/>
    <w:rsid w:val="000266B8"/>
    <w:rsid w:val="00026810"/>
    <w:rsid w:val="000268E1"/>
    <w:rsid w:val="00026995"/>
    <w:rsid w:val="000278E4"/>
    <w:rsid w:val="00027A3E"/>
    <w:rsid w:val="0003012C"/>
    <w:rsid w:val="0003139F"/>
    <w:rsid w:val="00031BCE"/>
    <w:rsid w:val="000324F0"/>
    <w:rsid w:val="000333E3"/>
    <w:rsid w:val="00033696"/>
    <w:rsid w:val="000337D2"/>
    <w:rsid w:val="00033FB0"/>
    <w:rsid w:val="0003466E"/>
    <w:rsid w:val="00034B37"/>
    <w:rsid w:val="00034C4A"/>
    <w:rsid w:val="00034F61"/>
    <w:rsid w:val="00034F70"/>
    <w:rsid w:val="00035D2D"/>
    <w:rsid w:val="00036069"/>
    <w:rsid w:val="0003643E"/>
    <w:rsid w:val="000365D7"/>
    <w:rsid w:val="00036B9D"/>
    <w:rsid w:val="000379F7"/>
    <w:rsid w:val="00037A1F"/>
    <w:rsid w:val="000410C5"/>
    <w:rsid w:val="0004224C"/>
    <w:rsid w:val="0004315E"/>
    <w:rsid w:val="000435B8"/>
    <w:rsid w:val="000437AC"/>
    <w:rsid w:val="0004423C"/>
    <w:rsid w:val="000453A1"/>
    <w:rsid w:val="000466B2"/>
    <w:rsid w:val="000467A8"/>
    <w:rsid w:val="00047188"/>
    <w:rsid w:val="00050079"/>
    <w:rsid w:val="00051765"/>
    <w:rsid w:val="0005228D"/>
    <w:rsid w:val="00054DEC"/>
    <w:rsid w:val="00055FC6"/>
    <w:rsid w:val="000562CC"/>
    <w:rsid w:val="000563D7"/>
    <w:rsid w:val="00056DED"/>
    <w:rsid w:val="00060E01"/>
    <w:rsid w:val="00062742"/>
    <w:rsid w:val="00063354"/>
    <w:rsid w:val="000639C8"/>
    <w:rsid w:val="00064F8A"/>
    <w:rsid w:val="0006582F"/>
    <w:rsid w:val="00066246"/>
    <w:rsid w:val="00066560"/>
    <w:rsid w:val="00066624"/>
    <w:rsid w:val="00066940"/>
    <w:rsid w:val="0006711C"/>
    <w:rsid w:val="0006782B"/>
    <w:rsid w:val="00067A0C"/>
    <w:rsid w:val="00067A49"/>
    <w:rsid w:val="00070B1F"/>
    <w:rsid w:val="00070EE1"/>
    <w:rsid w:val="00070FA3"/>
    <w:rsid w:val="000711BA"/>
    <w:rsid w:val="0007122A"/>
    <w:rsid w:val="000715F4"/>
    <w:rsid w:val="00071DA4"/>
    <w:rsid w:val="00072BB1"/>
    <w:rsid w:val="00072CD4"/>
    <w:rsid w:val="00073BDF"/>
    <w:rsid w:val="0007429E"/>
    <w:rsid w:val="00075358"/>
    <w:rsid w:val="00075531"/>
    <w:rsid w:val="000760E7"/>
    <w:rsid w:val="000765BA"/>
    <w:rsid w:val="00076D46"/>
    <w:rsid w:val="00077C71"/>
    <w:rsid w:val="00077F77"/>
    <w:rsid w:val="0008029E"/>
    <w:rsid w:val="0008061C"/>
    <w:rsid w:val="00080ECD"/>
    <w:rsid w:val="00081050"/>
    <w:rsid w:val="0008126E"/>
    <w:rsid w:val="000815AE"/>
    <w:rsid w:val="00082892"/>
    <w:rsid w:val="00082C3F"/>
    <w:rsid w:val="00083727"/>
    <w:rsid w:val="000838F2"/>
    <w:rsid w:val="00083E79"/>
    <w:rsid w:val="000848AB"/>
    <w:rsid w:val="0008505B"/>
    <w:rsid w:val="000855B8"/>
    <w:rsid w:val="000863D4"/>
    <w:rsid w:val="0008764E"/>
    <w:rsid w:val="00087C4E"/>
    <w:rsid w:val="00087E23"/>
    <w:rsid w:val="00087F10"/>
    <w:rsid w:val="00087F41"/>
    <w:rsid w:val="00087F93"/>
    <w:rsid w:val="0009013F"/>
    <w:rsid w:val="00090AD0"/>
    <w:rsid w:val="00090D7D"/>
    <w:rsid w:val="000910E6"/>
    <w:rsid w:val="000917DF"/>
    <w:rsid w:val="00091B2A"/>
    <w:rsid w:val="0009300C"/>
    <w:rsid w:val="000936D6"/>
    <w:rsid w:val="00093886"/>
    <w:rsid w:val="00093A7B"/>
    <w:rsid w:val="00095880"/>
    <w:rsid w:val="00096569"/>
    <w:rsid w:val="000A0CEA"/>
    <w:rsid w:val="000A2F8B"/>
    <w:rsid w:val="000A37F6"/>
    <w:rsid w:val="000A37FF"/>
    <w:rsid w:val="000A3D5D"/>
    <w:rsid w:val="000A4828"/>
    <w:rsid w:val="000A5AF0"/>
    <w:rsid w:val="000A5BC8"/>
    <w:rsid w:val="000A6EE2"/>
    <w:rsid w:val="000A728B"/>
    <w:rsid w:val="000A7689"/>
    <w:rsid w:val="000A79DD"/>
    <w:rsid w:val="000A7F42"/>
    <w:rsid w:val="000A7F99"/>
    <w:rsid w:val="000B01A1"/>
    <w:rsid w:val="000B18EE"/>
    <w:rsid w:val="000B1F82"/>
    <w:rsid w:val="000B29C3"/>
    <w:rsid w:val="000B2EC6"/>
    <w:rsid w:val="000B3215"/>
    <w:rsid w:val="000B3429"/>
    <w:rsid w:val="000B36C8"/>
    <w:rsid w:val="000B3EB8"/>
    <w:rsid w:val="000B4487"/>
    <w:rsid w:val="000B4E1D"/>
    <w:rsid w:val="000B56BD"/>
    <w:rsid w:val="000B6059"/>
    <w:rsid w:val="000B678D"/>
    <w:rsid w:val="000B6CAE"/>
    <w:rsid w:val="000B6E02"/>
    <w:rsid w:val="000B7103"/>
    <w:rsid w:val="000B7F95"/>
    <w:rsid w:val="000C0DA6"/>
    <w:rsid w:val="000C1154"/>
    <w:rsid w:val="000C1F72"/>
    <w:rsid w:val="000C27B0"/>
    <w:rsid w:val="000C3090"/>
    <w:rsid w:val="000C3FE6"/>
    <w:rsid w:val="000C4DA1"/>
    <w:rsid w:val="000C50F9"/>
    <w:rsid w:val="000C545E"/>
    <w:rsid w:val="000C569C"/>
    <w:rsid w:val="000C5770"/>
    <w:rsid w:val="000C584D"/>
    <w:rsid w:val="000C5FCE"/>
    <w:rsid w:val="000C6136"/>
    <w:rsid w:val="000C751A"/>
    <w:rsid w:val="000D0888"/>
    <w:rsid w:val="000D0B40"/>
    <w:rsid w:val="000D0EFC"/>
    <w:rsid w:val="000D129D"/>
    <w:rsid w:val="000D1D21"/>
    <w:rsid w:val="000D1E0E"/>
    <w:rsid w:val="000D217F"/>
    <w:rsid w:val="000D25B6"/>
    <w:rsid w:val="000D2A90"/>
    <w:rsid w:val="000D2B97"/>
    <w:rsid w:val="000D32A5"/>
    <w:rsid w:val="000D3CB1"/>
    <w:rsid w:val="000D41A6"/>
    <w:rsid w:val="000D4689"/>
    <w:rsid w:val="000D530B"/>
    <w:rsid w:val="000D5CC5"/>
    <w:rsid w:val="000D5D2C"/>
    <w:rsid w:val="000D609A"/>
    <w:rsid w:val="000D6219"/>
    <w:rsid w:val="000D626C"/>
    <w:rsid w:val="000D6A89"/>
    <w:rsid w:val="000D6C41"/>
    <w:rsid w:val="000D7B29"/>
    <w:rsid w:val="000E11CA"/>
    <w:rsid w:val="000E1C83"/>
    <w:rsid w:val="000E2449"/>
    <w:rsid w:val="000E2597"/>
    <w:rsid w:val="000E267B"/>
    <w:rsid w:val="000E26F1"/>
    <w:rsid w:val="000E3C39"/>
    <w:rsid w:val="000E3CB8"/>
    <w:rsid w:val="000E3E39"/>
    <w:rsid w:val="000E3F06"/>
    <w:rsid w:val="000E4203"/>
    <w:rsid w:val="000E430F"/>
    <w:rsid w:val="000E458B"/>
    <w:rsid w:val="000E5614"/>
    <w:rsid w:val="000E58CB"/>
    <w:rsid w:val="000E5CCD"/>
    <w:rsid w:val="000E6A9D"/>
    <w:rsid w:val="000E71EE"/>
    <w:rsid w:val="000E7344"/>
    <w:rsid w:val="000E7494"/>
    <w:rsid w:val="000F11A8"/>
    <w:rsid w:val="000F286D"/>
    <w:rsid w:val="000F2A7D"/>
    <w:rsid w:val="000F2C54"/>
    <w:rsid w:val="000F35DA"/>
    <w:rsid w:val="000F3956"/>
    <w:rsid w:val="000F64FC"/>
    <w:rsid w:val="000F6B26"/>
    <w:rsid w:val="000F6B88"/>
    <w:rsid w:val="000F729B"/>
    <w:rsid w:val="000F7722"/>
    <w:rsid w:val="000F7F63"/>
    <w:rsid w:val="001004FC"/>
    <w:rsid w:val="001005F0"/>
    <w:rsid w:val="00100F4C"/>
    <w:rsid w:val="00101601"/>
    <w:rsid w:val="00101822"/>
    <w:rsid w:val="001018C6"/>
    <w:rsid w:val="00101918"/>
    <w:rsid w:val="00101A08"/>
    <w:rsid w:val="001022BB"/>
    <w:rsid w:val="001029DA"/>
    <w:rsid w:val="00102CB8"/>
    <w:rsid w:val="00103ECB"/>
    <w:rsid w:val="00103F85"/>
    <w:rsid w:val="001040CC"/>
    <w:rsid w:val="001044AB"/>
    <w:rsid w:val="00104F8D"/>
    <w:rsid w:val="00106F6E"/>
    <w:rsid w:val="00107557"/>
    <w:rsid w:val="00107903"/>
    <w:rsid w:val="0011004C"/>
    <w:rsid w:val="001101E7"/>
    <w:rsid w:val="0011132F"/>
    <w:rsid w:val="00111517"/>
    <w:rsid w:val="00114BE8"/>
    <w:rsid w:val="00114C91"/>
    <w:rsid w:val="0011526E"/>
    <w:rsid w:val="00115B72"/>
    <w:rsid w:val="00115F26"/>
    <w:rsid w:val="00116B33"/>
    <w:rsid w:val="00120C72"/>
    <w:rsid w:val="001215D3"/>
    <w:rsid w:val="00121659"/>
    <w:rsid w:val="0012171D"/>
    <w:rsid w:val="00121C73"/>
    <w:rsid w:val="00122DEC"/>
    <w:rsid w:val="00122E6B"/>
    <w:rsid w:val="00122F9A"/>
    <w:rsid w:val="00123305"/>
    <w:rsid w:val="001234FA"/>
    <w:rsid w:val="00123B67"/>
    <w:rsid w:val="00123C10"/>
    <w:rsid w:val="00123F08"/>
    <w:rsid w:val="00124819"/>
    <w:rsid w:val="00124DA4"/>
    <w:rsid w:val="00124F95"/>
    <w:rsid w:val="00126668"/>
    <w:rsid w:val="001270C9"/>
    <w:rsid w:val="001275F6"/>
    <w:rsid w:val="00127B81"/>
    <w:rsid w:val="00130818"/>
    <w:rsid w:val="00130F0D"/>
    <w:rsid w:val="00131757"/>
    <w:rsid w:val="00133AF9"/>
    <w:rsid w:val="00133F09"/>
    <w:rsid w:val="001342F0"/>
    <w:rsid w:val="00134832"/>
    <w:rsid w:val="0013493E"/>
    <w:rsid w:val="001354E2"/>
    <w:rsid w:val="00135514"/>
    <w:rsid w:val="001363BE"/>
    <w:rsid w:val="001369A2"/>
    <w:rsid w:val="00137482"/>
    <w:rsid w:val="00137565"/>
    <w:rsid w:val="00137BF5"/>
    <w:rsid w:val="00137D32"/>
    <w:rsid w:val="00140377"/>
    <w:rsid w:val="00140968"/>
    <w:rsid w:val="00140F67"/>
    <w:rsid w:val="001417B8"/>
    <w:rsid w:val="0014260B"/>
    <w:rsid w:val="00142A1C"/>
    <w:rsid w:val="001433E0"/>
    <w:rsid w:val="001442DD"/>
    <w:rsid w:val="00144B8A"/>
    <w:rsid w:val="00145B64"/>
    <w:rsid w:val="00145F08"/>
    <w:rsid w:val="00146203"/>
    <w:rsid w:val="00146A57"/>
    <w:rsid w:val="00147600"/>
    <w:rsid w:val="001510B8"/>
    <w:rsid w:val="00151479"/>
    <w:rsid w:val="00151D46"/>
    <w:rsid w:val="00152026"/>
    <w:rsid w:val="001525F4"/>
    <w:rsid w:val="00152B88"/>
    <w:rsid w:val="00152D84"/>
    <w:rsid w:val="00154982"/>
    <w:rsid w:val="0015534F"/>
    <w:rsid w:val="00155496"/>
    <w:rsid w:val="00155D86"/>
    <w:rsid w:val="00155E3A"/>
    <w:rsid w:val="00156F35"/>
    <w:rsid w:val="001606A2"/>
    <w:rsid w:val="0016070E"/>
    <w:rsid w:val="00160821"/>
    <w:rsid w:val="00161357"/>
    <w:rsid w:val="001613FF"/>
    <w:rsid w:val="00162810"/>
    <w:rsid w:val="00163B58"/>
    <w:rsid w:val="00164A46"/>
    <w:rsid w:val="001655EE"/>
    <w:rsid w:val="00165D75"/>
    <w:rsid w:val="00166DAC"/>
    <w:rsid w:val="00167A7F"/>
    <w:rsid w:val="001709F5"/>
    <w:rsid w:val="00170A58"/>
    <w:rsid w:val="00170E9A"/>
    <w:rsid w:val="00171754"/>
    <w:rsid w:val="0017186F"/>
    <w:rsid w:val="001721AA"/>
    <w:rsid w:val="00172814"/>
    <w:rsid w:val="001743A7"/>
    <w:rsid w:val="00174B2A"/>
    <w:rsid w:val="00175403"/>
    <w:rsid w:val="00176303"/>
    <w:rsid w:val="0017638D"/>
    <w:rsid w:val="00181C3F"/>
    <w:rsid w:val="00182025"/>
    <w:rsid w:val="00182B0F"/>
    <w:rsid w:val="00182D9E"/>
    <w:rsid w:val="00182E0A"/>
    <w:rsid w:val="001833B3"/>
    <w:rsid w:val="001836CF"/>
    <w:rsid w:val="00183B7F"/>
    <w:rsid w:val="001848E5"/>
    <w:rsid w:val="0018497B"/>
    <w:rsid w:val="00184C3D"/>
    <w:rsid w:val="00184DBF"/>
    <w:rsid w:val="00184EA6"/>
    <w:rsid w:val="00184FB3"/>
    <w:rsid w:val="001868E2"/>
    <w:rsid w:val="00186B0C"/>
    <w:rsid w:val="00186D60"/>
    <w:rsid w:val="00186F39"/>
    <w:rsid w:val="00187748"/>
    <w:rsid w:val="00187E9B"/>
    <w:rsid w:val="00187F42"/>
    <w:rsid w:val="00187FD3"/>
    <w:rsid w:val="001901FA"/>
    <w:rsid w:val="00191A9D"/>
    <w:rsid w:val="00192BC9"/>
    <w:rsid w:val="00192E73"/>
    <w:rsid w:val="0019389E"/>
    <w:rsid w:val="00193A11"/>
    <w:rsid w:val="00193BBD"/>
    <w:rsid w:val="0019441B"/>
    <w:rsid w:val="00194810"/>
    <w:rsid w:val="0019734C"/>
    <w:rsid w:val="0019761B"/>
    <w:rsid w:val="0019770F"/>
    <w:rsid w:val="001A0F1F"/>
    <w:rsid w:val="001A19A1"/>
    <w:rsid w:val="001A1A9C"/>
    <w:rsid w:val="001A23BF"/>
    <w:rsid w:val="001A2EBF"/>
    <w:rsid w:val="001A34A4"/>
    <w:rsid w:val="001A35C0"/>
    <w:rsid w:val="001A3E29"/>
    <w:rsid w:val="001A3F62"/>
    <w:rsid w:val="001A4740"/>
    <w:rsid w:val="001A48DC"/>
    <w:rsid w:val="001A570C"/>
    <w:rsid w:val="001A59C2"/>
    <w:rsid w:val="001A7C39"/>
    <w:rsid w:val="001B0F9A"/>
    <w:rsid w:val="001B1402"/>
    <w:rsid w:val="001B1542"/>
    <w:rsid w:val="001B2034"/>
    <w:rsid w:val="001B2BA6"/>
    <w:rsid w:val="001B2C8B"/>
    <w:rsid w:val="001B3084"/>
    <w:rsid w:val="001B3678"/>
    <w:rsid w:val="001B4FBD"/>
    <w:rsid w:val="001B5B2E"/>
    <w:rsid w:val="001B5FB5"/>
    <w:rsid w:val="001B6A68"/>
    <w:rsid w:val="001B6B35"/>
    <w:rsid w:val="001B6E5A"/>
    <w:rsid w:val="001C0940"/>
    <w:rsid w:val="001C0BDE"/>
    <w:rsid w:val="001C1487"/>
    <w:rsid w:val="001C192E"/>
    <w:rsid w:val="001C4A76"/>
    <w:rsid w:val="001C4C05"/>
    <w:rsid w:val="001C5406"/>
    <w:rsid w:val="001C6A33"/>
    <w:rsid w:val="001C6AB3"/>
    <w:rsid w:val="001C6D8B"/>
    <w:rsid w:val="001C79A5"/>
    <w:rsid w:val="001D0239"/>
    <w:rsid w:val="001D0960"/>
    <w:rsid w:val="001D0BCE"/>
    <w:rsid w:val="001D2F41"/>
    <w:rsid w:val="001D2F96"/>
    <w:rsid w:val="001D344D"/>
    <w:rsid w:val="001D372E"/>
    <w:rsid w:val="001D3830"/>
    <w:rsid w:val="001D4ADD"/>
    <w:rsid w:val="001D4F2D"/>
    <w:rsid w:val="001D56DB"/>
    <w:rsid w:val="001D5C4A"/>
    <w:rsid w:val="001D5D99"/>
    <w:rsid w:val="001D717D"/>
    <w:rsid w:val="001E0303"/>
    <w:rsid w:val="001E0942"/>
    <w:rsid w:val="001E0A75"/>
    <w:rsid w:val="001E0CCF"/>
    <w:rsid w:val="001E2473"/>
    <w:rsid w:val="001E307C"/>
    <w:rsid w:val="001E32FC"/>
    <w:rsid w:val="001E3EAA"/>
    <w:rsid w:val="001E619B"/>
    <w:rsid w:val="001E6215"/>
    <w:rsid w:val="001E62CD"/>
    <w:rsid w:val="001E691F"/>
    <w:rsid w:val="001E6C8A"/>
    <w:rsid w:val="001F0793"/>
    <w:rsid w:val="001F0951"/>
    <w:rsid w:val="001F108A"/>
    <w:rsid w:val="001F1A1F"/>
    <w:rsid w:val="001F208A"/>
    <w:rsid w:val="001F2D32"/>
    <w:rsid w:val="001F3229"/>
    <w:rsid w:val="001F374A"/>
    <w:rsid w:val="001F3FC8"/>
    <w:rsid w:val="001F4411"/>
    <w:rsid w:val="001F4646"/>
    <w:rsid w:val="001F4C18"/>
    <w:rsid w:val="001F4CFC"/>
    <w:rsid w:val="001F4F95"/>
    <w:rsid w:val="001F54B7"/>
    <w:rsid w:val="001F58CC"/>
    <w:rsid w:val="001F6594"/>
    <w:rsid w:val="00200934"/>
    <w:rsid w:val="00201309"/>
    <w:rsid w:val="002027A3"/>
    <w:rsid w:val="00204043"/>
    <w:rsid w:val="0020502F"/>
    <w:rsid w:val="00205225"/>
    <w:rsid w:val="002104D5"/>
    <w:rsid w:val="002105D6"/>
    <w:rsid w:val="0021094F"/>
    <w:rsid w:val="00211AD8"/>
    <w:rsid w:val="002126B4"/>
    <w:rsid w:val="00213238"/>
    <w:rsid w:val="00213E83"/>
    <w:rsid w:val="0021430A"/>
    <w:rsid w:val="0021438B"/>
    <w:rsid w:val="0021441E"/>
    <w:rsid w:val="00214B5F"/>
    <w:rsid w:val="00214B8A"/>
    <w:rsid w:val="00214EDC"/>
    <w:rsid w:val="0021513A"/>
    <w:rsid w:val="002152BC"/>
    <w:rsid w:val="0021556B"/>
    <w:rsid w:val="00215B71"/>
    <w:rsid w:val="002162EF"/>
    <w:rsid w:val="00220134"/>
    <w:rsid w:val="00220FAA"/>
    <w:rsid w:val="00221812"/>
    <w:rsid w:val="0022204C"/>
    <w:rsid w:val="00223846"/>
    <w:rsid w:val="00223D1F"/>
    <w:rsid w:val="00223E5D"/>
    <w:rsid w:val="00224D2E"/>
    <w:rsid w:val="00225277"/>
    <w:rsid w:val="00225505"/>
    <w:rsid w:val="00225C36"/>
    <w:rsid w:val="00225E10"/>
    <w:rsid w:val="00225F5C"/>
    <w:rsid w:val="00226628"/>
    <w:rsid w:val="002272A9"/>
    <w:rsid w:val="00227662"/>
    <w:rsid w:val="00227760"/>
    <w:rsid w:val="00227BB2"/>
    <w:rsid w:val="00227F23"/>
    <w:rsid w:val="00227FE1"/>
    <w:rsid w:val="00230071"/>
    <w:rsid w:val="00230609"/>
    <w:rsid w:val="00230904"/>
    <w:rsid w:val="00231BDF"/>
    <w:rsid w:val="002324FD"/>
    <w:rsid w:val="0023255B"/>
    <w:rsid w:val="002326F7"/>
    <w:rsid w:val="00232810"/>
    <w:rsid w:val="00232966"/>
    <w:rsid w:val="002332F2"/>
    <w:rsid w:val="00233F43"/>
    <w:rsid w:val="002344A4"/>
    <w:rsid w:val="00235875"/>
    <w:rsid w:val="00235C67"/>
    <w:rsid w:val="002362FF"/>
    <w:rsid w:val="00236ADB"/>
    <w:rsid w:val="00236F3A"/>
    <w:rsid w:val="00237375"/>
    <w:rsid w:val="00237814"/>
    <w:rsid w:val="00237B84"/>
    <w:rsid w:val="00237DE6"/>
    <w:rsid w:val="00241ABC"/>
    <w:rsid w:val="00241AEE"/>
    <w:rsid w:val="0024389F"/>
    <w:rsid w:val="002440EE"/>
    <w:rsid w:val="00244727"/>
    <w:rsid w:val="002450B9"/>
    <w:rsid w:val="002458A4"/>
    <w:rsid w:val="00245AE5"/>
    <w:rsid w:val="002464D3"/>
    <w:rsid w:val="00246E4D"/>
    <w:rsid w:val="00246F0A"/>
    <w:rsid w:val="00246F5A"/>
    <w:rsid w:val="002475F0"/>
    <w:rsid w:val="00247646"/>
    <w:rsid w:val="00247F88"/>
    <w:rsid w:val="002511D6"/>
    <w:rsid w:val="00251E66"/>
    <w:rsid w:val="002522F1"/>
    <w:rsid w:val="00252837"/>
    <w:rsid w:val="00254211"/>
    <w:rsid w:val="0025484C"/>
    <w:rsid w:val="002549D6"/>
    <w:rsid w:val="00255BD9"/>
    <w:rsid w:val="00256FBF"/>
    <w:rsid w:val="00257156"/>
    <w:rsid w:val="002574CB"/>
    <w:rsid w:val="002578D9"/>
    <w:rsid w:val="00257B46"/>
    <w:rsid w:val="00257DC2"/>
    <w:rsid w:val="0026136F"/>
    <w:rsid w:val="002618AB"/>
    <w:rsid w:val="00261934"/>
    <w:rsid w:val="002623F8"/>
    <w:rsid w:val="00262867"/>
    <w:rsid w:val="00262BA9"/>
    <w:rsid w:val="00262C4A"/>
    <w:rsid w:val="00262CD2"/>
    <w:rsid w:val="002632BC"/>
    <w:rsid w:val="00263DDB"/>
    <w:rsid w:val="00264016"/>
    <w:rsid w:val="00264724"/>
    <w:rsid w:val="00265026"/>
    <w:rsid w:val="002652B9"/>
    <w:rsid w:val="002654E0"/>
    <w:rsid w:val="00265B6B"/>
    <w:rsid w:val="00265FD8"/>
    <w:rsid w:val="002666BE"/>
    <w:rsid w:val="002668D8"/>
    <w:rsid w:val="00267651"/>
    <w:rsid w:val="00267917"/>
    <w:rsid w:val="00267E63"/>
    <w:rsid w:val="002709D8"/>
    <w:rsid w:val="002710AF"/>
    <w:rsid w:val="0027136B"/>
    <w:rsid w:val="002714A8"/>
    <w:rsid w:val="002717D3"/>
    <w:rsid w:val="00271B46"/>
    <w:rsid w:val="0027272E"/>
    <w:rsid w:val="002728F1"/>
    <w:rsid w:val="0027311E"/>
    <w:rsid w:val="002733CE"/>
    <w:rsid w:val="002735DE"/>
    <w:rsid w:val="002736AD"/>
    <w:rsid w:val="00274247"/>
    <w:rsid w:val="0027505D"/>
    <w:rsid w:val="0027565A"/>
    <w:rsid w:val="002757B7"/>
    <w:rsid w:val="00275E92"/>
    <w:rsid w:val="00275F73"/>
    <w:rsid w:val="0027609A"/>
    <w:rsid w:val="0027617F"/>
    <w:rsid w:val="002764A3"/>
    <w:rsid w:val="00276699"/>
    <w:rsid w:val="0027748E"/>
    <w:rsid w:val="002805A4"/>
    <w:rsid w:val="002805C5"/>
    <w:rsid w:val="00281718"/>
    <w:rsid w:val="00281B51"/>
    <w:rsid w:val="0028292B"/>
    <w:rsid w:val="00282FB7"/>
    <w:rsid w:val="002832A5"/>
    <w:rsid w:val="00283D1B"/>
    <w:rsid w:val="00283EA0"/>
    <w:rsid w:val="0028426C"/>
    <w:rsid w:val="002848DD"/>
    <w:rsid w:val="00284C9F"/>
    <w:rsid w:val="00285642"/>
    <w:rsid w:val="00286080"/>
    <w:rsid w:val="00286759"/>
    <w:rsid w:val="00286A05"/>
    <w:rsid w:val="002875B6"/>
    <w:rsid w:val="00287FF9"/>
    <w:rsid w:val="0029050D"/>
    <w:rsid w:val="00290587"/>
    <w:rsid w:val="00290973"/>
    <w:rsid w:val="0029206F"/>
    <w:rsid w:val="0029284C"/>
    <w:rsid w:val="00293AB9"/>
    <w:rsid w:val="00293B3B"/>
    <w:rsid w:val="00293EE4"/>
    <w:rsid w:val="00293F1E"/>
    <w:rsid w:val="002949E8"/>
    <w:rsid w:val="002963C8"/>
    <w:rsid w:val="00296594"/>
    <w:rsid w:val="002969B0"/>
    <w:rsid w:val="00297073"/>
    <w:rsid w:val="002971F4"/>
    <w:rsid w:val="002A0425"/>
    <w:rsid w:val="002A1DAB"/>
    <w:rsid w:val="002A3F83"/>
    <w:rsid w:val="002A4000"/>
    <w:rsid w:val="002A4616"/>
    <w:rsid w:val="002A4BF7"/>
    <w:rsid w:val="002A51FC"/>
    <w:rsid w:val="002A5477"/>
    <w:rsid w:val="002A5760"/>
    <w:rsid w:val="002A5E4F"/>
    <w:rsid w:val="002A6CD2"/>
    <w:rsid w:val="002A6E83"/>
    <w:rsid w:val="002B0295"/>
    <w:rsid w:val="002B0E1B"/>
    <w:rsid w:val="002B1F47"/>
    <w:rsid w:val="002B2029"/>
    <w:rsid w:val="002B225C"/>
    <w:rsid w:val="002B2D81"/>
    <w:rsid w:val="002B3425"/>
    <w:rsid w:val="002B372A"/>
    <w:rsid w:val="002B3A13"/>
    <w:rsid w:val="002B4DB0"/>
    <w:rsid w:val="002B60D7"/>
    <w:rsid w:val="002B6826"/>
    <w:rsid w:val="002B6DD9"/>
    <w:rsid w:val="002C013B"/>
    <w:rsid w:val="002C0414"/>
    <w:rsid w:val="002C0C7C"/>
    <w:rsid w:val="002C11E0"/>
    <w:rsid w:val="002C181A"/>
    <w:rsid w:val="002C22C5"/>
    <w:rsid w:val="002C3783"/>
    <w:rsid w:val="002C3E6F"/>
    <w:rsid w:val="002C3ED2"/>
    <w:rsid w:val="002C4B55"/>
    <w:rsid w:val="002C5022"/>
    <w:rsid w:val="002C526D"/>
    <w:rsid w:val="002C52D4"/>
    <w:rsid w:val="002C5327"/>
    <w:rsid w:val="002C59CB"/>
    <w:rsid w:val="002C5C96"/>
    <w:rsid w:val="002C7480"/>
    <w:rsid w:val="002C763A"/>
    <w:rsid w:val="002C7BA8"/>
    <w:rsid w:val="002D0C8F"/>
    <w:rsid w:val="002D1306"/>
    <w:rsid w:val="002D142D"/>
    <w:rsid w:val="002D14A9"/>
    <w:rsid w:val="002D255A"/>
    <w:rsid w:val="002D2AD3"/>
    <w:rsid w:val="002D3953"/>
    <w:rsid w:val="002D3C1E"/>
    <w:rsid w:val="002D45B9"/>
    <w:rsid w:val="002D4730"/>
    <w:rsid w:val="002D5813"/>
    <w:rsid w:val="002D5C93"/>
    <w:rsid w:val="002D5C97"/>
    <w:rsid w:val="002D7A8E"/>
    <w:rsid w:val="002E02BD"/>
    <w:rsid w:val="002E1916"/>
    <w:rsid w:val="002E2241"/>
    <w:rsid w:val="002E2494"/>
    <w:rsid w:val="002E47FA"/>
    <w:rsid w:val="002E48C4"/>
    <w:rsid w:val="002E4CEB"/>
    <w:rsid w:val="002E70BD"/>
    <w:rsid w:val="002E7925"/>
    <w:rsid w:val="002F0D0D"/>
    <w:rsid w:val="002F2290"/>
    <w:rsid w:val="002F2641"/>
    <w:rsid w:val="002F2F0B"/>
    <w:rsid w:val="002F2F6A"/>
    <w:rsid w:val="002F35CC"/>
    <w:rsid w:val="002F3881"/>
    <w:rsid w:val="002F3ADB"/>
    <w:rsid w:val="002F3CFE"/>
    <w:rsid w:val="002F53AA"/>
    <w:rsid w:val="002F5CE1"/>
    <w:rsid w:val="002F601C"/>
    <w:rsid w:val="002F6402"/>
    <w:rsid w:val="002F754D"/>
    <w:rsid w:val="00300239"/>
    <w:rsid w:val="003006E0"/>
    <w:rsid w:val="00300F82"/>
    <w:rsid w:val="003019C0"/>
    <w:rsid w:val="003035CE"/>
    <w:rsid w:val="00303BDF"/>
    <w:rsid w:val="00304892"/>
    <w:rsid w:val="00305248"/>
    <w:rsid w:val="0031048C"/>
    <w:rsid w:val="00311108"/>
    <w:rsid w:val="00311A24"/>
    <w:rsid w:val="003121D3"/>
    <w:rsid w:val="00312667"/>
    <w:rsid w:val="00312A48"/>
    <w:rsid w:val="00312AD9"/>
    <w:rsid w:val="00313582"/>
    <w:rsid w:val="0031368B"/>
    <w:rsid w:val="00313CCA"/>
    <w:rsid w:val="003153CB"/>
    <w:rsid w:val="00315511"/>
    <w:rsid w:val="0031567E"/>
    <w:rsid w:val="00315B52"/>
    <w:rsid w:val="00315D37"/>
    <w:rsid w:val="00320D7E"/>
    <w:rsid w:val="0032112F"/>
    <w:rsid w:val="00321A86"/>
    <w:rsid w:val="00321CFB"/>
    <w:rsid w:val="00321F6A"/>
    <w:rsid w:val="00322083"/>
    <w:rsid w:val="00322E2E"/>
    <w:rsid w:val="003233DB"/>
    <w:rsid w:val="003239E2"/>
    <w:rsid w:val="00323B72"/>
    <w:rsid w:val="00323F19"/>
    <w:rsid w:val="00324D8E"/>
    <w:rsid w:val="0032535D"/>
    <w:rsid w:val="00325AB8"/>
    <w:rsid w:val="00326226"/>
    <w:rsid w:val="00326B90"/>
    <w:rsid w:val="00326DCD"/>
    <w:rsid w:val="00326E4A"/>
    <w:rsid w:val="003279CF"/>
    <w:rsid w:val="0033029A"/>
    <w:rsid w:val="003303F6"/>
    <w:rsid w:val="003308C8"/>
    <w:rsid w:val="00330BD9"/>
    <w:rsid w:val="003320A8"/>
    <w:rsid w:val="003326E8"/>
    <w:rsid w:val="00332984"/>
    <w:rsid w:val="00333E02"/>
    <w:rsid w:val="003342DA"/>
    <w:rsid w:val="003368A0"/>
    <w:rsid w:val="0033738B"/>
    <w:rsid w:val="0033780D"/>
    <w:rsid w:val="00337F06"/>
    <w:rsid w:val="00337F67"/>
    <w:rsid w:val="00340CDC"/>
    <w:rsid w:val="0034158C"/>
    <w:rsid w:val="0034164E"/>
    <w:rsid w:val="00342D45"/>
    <w:rsid w:val="00343884"/>
    <w:rsid w:val="0034399E"/>
    <w:rsid w:val="003446DF"/>
    <w:rsid w:val="00345743"/>
    <w:rsid w:val="00346679"/>
    <w:rsid w:val="00350E3E"/>
    <w:rsid w:val="00351369"/>
    <w:rsid w:val="00353218"/>
    <w:rsid w:val="00353C5C"/>
    <w:rsid w:val="003544D8"/>
    <w:rsid w:val="003547B1"/>
    <w:rsid w:val="00354A12"/>
    <w:rsid w:val="00354C2D"/>
    <w:rsid w:val="003559FA"/>
    <w:rsid w:val="00356293"/>
    <w:rsid w:val="00356395"/>
    <w:rsid w:val="00357021"/>
    <w:rsid w:val="00360430"/>
    <w:rsid w:val="00360FA7"/>
    <w:rsid w:val="0036247A"/>
    <w:rsid w:val="003632F0"/>
    <w:rsid w:val="00363C06"/>
    <w:rsid w:val="0036466D"/>
    <w:rsid w:val="003647FF"/>
    <w:rsid w:val="00364D1B"/>
    <w:rsid w:val="00364F9A"/>
    <w:rsid w:val="00365286"/>
    <w:rsid w:val="003656CD"/>
    <w:rsid w:val="003675C4"/>
    <w:rsid w:val="00367D5B"/>
    <w:rsid w:val="00367FB3"/>
    <w:rsid w:val="0037094D"/>
    <w:rsid w:val="00370B5F"/>
    <w:rsid w:val="00370D2C"/>
    <w:rsid w:val="00371286"/>
    <w:rsid w:val="00372B96"/>
    <w:rsid w:val="0037348D"/>
    <w:rsid w:val="00373BB7"/>
    <w:rsid w:val="00373F1B"/>
    <w:rsid w:val="00374127"/>
    <w:rsid w:val="00374249"/>
    <w:rsid w:val="00375C6B"/>
    <w:rsid w:val="00376B56"/>
    <w:rsid w:val="003776D2"/>
    <w:rsid w:val="003778AB"/>
    <w:rsid w:val="003778C9"/>
    <w:rsid w:val="0038020B"/>
    <w:rsid w:val="00381240"/>
    <w:rsid w:val="00381CEB"/>
    <w:rsid w:val="0038236D"/>
    <w:rsid w:val="00382540"/>
    <w:rsid w:val="00383093"/>
    <w:rsid w:val="00383507"/>
    <w:rsid w:val="00383CDD"/>
    <w:rsid w:val="00384293"/>
    <w:rsid w:val="0038454C"/>
    <w:rsid w:val="0038500B"/>
    <w:rsid w:val="00385205"/>
    <w:rsid w:val="003854C7"/>
    <w:rsid w:val="00386122"/>
    <w:rsid w:val="003864C1"/>
    <w:rsid w:val="003875F6"/>
    <w:rsid w:val="003877AF"/>
    <w:rsid w:val="00387AAE"/>
    <w:rsid w:val="00387FF2"/>
    <w:rsid w:val="00390E89"/>
    <w:rsid w:val="003910AD"/>
    <w:rsid w:val="00391544"/>
    <w:rsid w:val="0039191B"/>
    <w:rsid w:val="00391A3A"/>
    <w:rsid w:val="00392185"/>
    <w:rsid w:val="003923F1"/>
    <w:rsid w:val="00392FD9"/>
    <w:rsid w:val="00393054"/>
    <w:rsid w:val="0039400A"/>
    <w:rsid w:val="0039458A"/>
    <w:rsid w:val="003947E2"/>
    <w:rsid w:val="003949B7"/>
    <w:rsid w:val="00394A8C"/>
    <w:rsid w:val="003957CA"/>
    <w:rsid w:val="003A1DE2"/>
    <w:rsid w:val="003A2244"/>
    <w:rsid w:val="003A2AB3"/>
    <w:rsid w:val="003A32DF"/>
    <w:rsid w:val="003A36FC"/>
    <w:rsid w:val="003A3BA4"/>
    <w:rsid w:val="003A46C3"/>
    <w:rsid w:val="003A4830"/>
    <w:rsid w:val="003A4875"/>
    <w:rsid w:val="003A5DAD"/>
    <w:rsid w:val="003A6A38"/>
    <w:rsid w:val="003B041A"/>
    <w:rsid w:val="003B0749"/>
    <w:rsid w:val="003B1421"/>
    <w:rsid w:val="003B24D0"/>
    <w:rsid w:val="003B38B4"/>
    <w:rsid w:val="003B3997"/>
    <w:rsid w:val="003B43BF"/>
    <w:rsid w:val="003B44B5"/>
    <w:rsid w:val="003B53C3"/>
    <w:rsid w:val="003B5CB5"/>
    <w:rsid w:val="003B5EB7"/>
    <w:rsid w:val="003B5F3C"/>
    <w:rsid w:val="003B680B"/>
    <w:rsid w:val="003B70B7"/>
    <w:rsid w:val="003B7275"/>
    <w:rsid w:val="003B7673"/>
    <w:rsid w:val="003B77B1"/>
    <w:rsid w:val="003C0EB1"/>
    <w:rsid w:val="003C131D"/>
    <w:rsid w:val="003C17D2"/>
    <w:rsid w:val="003C2227"/>
    <w:rsid w:val="003C2629"/>
    <w:rsid w:val="003C3B36"/>
    <w:rsid w:val="003C4675"/>
    <w:rsid w:val="003C482B"/>
    <w:rsid w:val="003C5CFF"/>
    <w:rsid w:val="003C641F"/>
    <w:rsid w:val="003C64AE"/>
    <w:rsid w:val="003C6AC8"/>
    <w:rsid w:val="003C752E"/>
    <w:rsid w:val="003C7621"/>
    <w:rsid w:val="003D06DC"/>
    <w:rsid w:val="003D1545"/>
    <w:rsid w:val="003D1964"/>
    <w:rsid w:val="003D1B12"/>
    <w:rsid w:val="003D1B51"/>
    <w:rsid w:val="003D230B"/>
    <w:rsid w:val="003D410E"/>
    <w:rsid w:val="003D4237"/>
    <w:rsid w:val="003D4639"/>
    <w:rsid w:val="003D51B2"/>
    <w:rsid w:val="003D533C"/>
    <w:rsid w:val="003D5882"/>
    <w:rsid w:val="003D5B9C"/>
    <w:rsid w:val="003D5EE2"/>
    <w:rsid w:val="003D6672"/>
    <w:rsid w:val="003D68CD"/>
    <w:rsid w:val="003D6C69"/>
    <w:rsid w:val="003D753B"/>
    <w:rsid w:val="003E1915"/>
    <w:rsid w:val="003E1940"/>
    <w:rsid w:val="003E300F"/>
    <w:rsid w:val="003E3CE8"/>
    <w:rsid w:val="003E3DEA"/>
    <w:rsid w:val="003E421F"/>
    <w:rsid w:val="003E5C32"/>
    <w:rsid w:val="003E6597"/>
    <w:rsid w:val="003E73DA"/>
    <w:rsid w:val="003F00A5"/>
    <w:rsid w:val="003F01F7"/>
    <w:rsid w:val="003F0329"/>
    <w:rsid w:val="003F0353"/>
    <w:rsid w:val="003F0AA4"/>
    <w:rsid w:val="003F0F79"/>
    <w:rsid w:val="003F14B6"/>
    <w:rsid w:val="003F2463"/>
    <w:rsid w:val="003F30F0"/>
    <w:rsid w:val="003F33D6"/>
    <w:rsid w:val="003F3640"/>
    <w:rsid w:val="003F3698"/>
    <w:rsid w:val="003F57AE"/>
    <w:rsid w:val="003F6DBD"/>
    <w:rsid w:val="003F724D"/>
    <w:rsid w:val="003F7340"/>
    <w:rsid w:val="003F7D2E"/>
    <w:rsid w:val="00400574"/>
    <w:rsid w:val="00400EDF"/>
    <w:rsid w:val="004010DC"/>
    <w:rsid w:val="00401BAA"/>
    <w:rsid w:val="00401C13"/>
    <w:rsid w:val="00403196"/>
    <w:rsid w:val="00403BD8"/>
    <w:rsid w:val="0040449E"/>
    <w:rsid w:val="00404EF2"/>
    <w:rsid w:val="0040540D"/>
    <w:rsid w:val="0040559C"/>
    <w:rsid w:val="00405AE7"/>
    <w:rsid w:val="00406357"/>
    <w:rsid w:val="00406CD1"/>
    <w:rsid w:val="0040730C"/>
    <w:rsid w:val="00407415"/>
    <w:rsid w:val="00410189"/>
    <w:rsid w:val="004114D7"/>
    <w:rsid w:val="00411833"/>
    <w:rsid w:val="00411A4A"/>
    <w:rsid w:val="00411B8C"/>
    <w:rsid w:val="00411D9A"/>
    <w:rsid w:val="00412555"/>
    <w:rsid w:val="004126BD"/>
    <w:rsid w:val="0041273F"/>
    <w:rsid w:val="0041359F"/>
    <w:rsid w:val="004137B5"/>
    <w:rsid w:val="0041425E"/>
    <w:rsid w:val="0041602F"/>
    <w:rsid w:val="004171EB"/>
    <w:rsid w:val="00417385"/>
    <w:rsid w:val="00417895"/>
    <w:rsid w:val="00421382"/>
    <w:rsid w:val="004215D8"/>
    <w:rsid w:val="00421C81"/>
    <w:rsid w:val="0042212C"/>
    <w:rsid w:val="00422858"/>
    <w:rsid w:val="0042450E"/>
    <w:rsid w:val="004248AE"/>
    <w:rsid w:val="0042490A"/>
    <w:rsid w:val="00425269"/>
    <w:rsid w:val="0042537F"/>
    <w:rsid w:val="00425A82"/>
    <w:rsid w:val="00425F08"/>
    <w:rsid w:val="00426099"/>
    <w:rsid w:val="004279B4"/>
    <w:rsid w:val="0043061F"/>
    <w:rsid w:val="004308BE"/>
    <w:rsid w:val="00431A99"/>
    <w:rsid w:val="00432C4B"/>
    <w:rsid w:val="004330BE"/>
    <w:rsid w:val="00433460"/>
    <w:rsid w:val="00433A0F"/>
    <w:rsid w:val="00433B64"/>
    <w:rsid w:val="0043400A"/>
    <w:rsid w:val="00434034"/>
    <w:rsid w:val="00434309"/>
    <w:rsid w:val="004364B8"/>
    <w:rsid w:val="00436984"/>
    <w:rsid w:val="00440DFC"/>
    <w:rsid w:val="00441BAA"/>
    <w:rsid w:val="00441E3B"/>
    <w:rsid w:val="00441FB7"/>
    <w:rsid w:val="004437D6"/>
    <w:rsid w:val="00443BB0"/>
    <w:rsid w:val="004443CB"/>
    <w:rsid w:val="00445176"/>
    <w:rsid w:val="00445612"/>
    <w:rsid w:val="004459A3"/>
    <w:rsid w:val="00445A38"/>
    <w:rsid w:val="00445F90"/>
    <w:rsid w:val="00446648"/>
    <w:rsid w:val="0044673A"/>
    <w:rsid w:val="0044758B"/>
    <w:rsid w:val="00447E4F"/>
    <w:rsid w:val="004501E0"/>
    <w:rsid w:val="00450A4B"/>
    <w:rsid w:val="00450AAD"/>
    <w:rsid w:val="00450D03"/>
    <w:rsid w:val="00450F39"/>
    <w:rsid w:val="00451399"/>
    <w:rsid w:val="004514CC"/>
    <w:rsid w:val="0045155D"/>
    <w:rsid w:val="00451A0A"/>
    <w:rsid w:val="00451E07"/>
    <w:rsid w:val="004523EC"/>
    <w:rsid w:val="00452D0E"/>
    <w:rsid w:val="004535B3"/>
    <w:rsid w:val="00455D03"/>
    <w:rsid w:val="00455FCF"/>
    <w:rsid w:val="00456297"/>
    <w:rsid w:val="004562C7"/>
    <w:rsid w:val="004566E1"/>
    <w:rsid w:val="004570D2"/>
    <w:rsid w:val="00457425"/>
    <w:rsid w:val="00457F8F"/>
    <w:rsid w:val="0046165B"/>
    <w:rsid w:val="00461AF5"/>
    <w:rsid w:val="004623B0"/>
    <w:rsid w:val="00462674"/>
    <w:rsid w:val="0046286C"/>
    <w:rsid w:val="00462DF2"/>
    <w:rsid w:val="00463E65"/>
    <w:rsid w:val="00465389"/>
    <w:rsid w:val="00465EE7"/>
    <w:rsid w:val="00466078"/>
    <w:rsid w:val="00466C53"/>
    <w:rsid w:val="00467137"/>
    <w:rsid w:val="00470203"/>
    <w:rsid w:val="004708DD"/>
    <w:rsid w:val="0047134F"/>
    <w:rsid w:val="00471A7A"/>
    <w:rsid w:val="00471BB4"/>
    <w:rsid w:val="004725A3"/>
    <w:rsid w:val="0047274C"/>
    <w:rsid w:val="00473132"/>
    <w:rsid w:val="0047387B"/>
    <w:rsid w:val="00473EB3"/>
    <w:rsid w:val="004746C3"/>
    <w:rsid w:val="004747EE"/>
    <w:rsid w:val="00474915"/>
    <w:rsid w:val="004752D8"/>
    <w:rsid w:val="004753D6"/>
    <w:rsid w:val="0047596F"/>
    <w:rsid w:val="00476064"/>
    <w:rsid w:val="00476344"/>
    <w:rsid w:val="004764F5"/>
    <w:rsid w:val="00476676"/>
    <w:rsid w:val="00476D0F"/>
    <w:rsid w:val="00477028"/>
    <w:rsid w:val="00477329"/>
    <w:rsid w:val="00480C9C"/>
    <w:rsid w:val="00480DF9"/>
    <w:rsid w:val="00480FF5"/>
    <w:rsid w:val="004810A7"/>
    <w:rsid w:val="00481130"/>
    <w:rsid w:val="004813BD"/>
    <w:rsid w:val="00481850"/>
    <w:rsid w:val="00482744"/>
    <w:rsid w:val="00482C0F"/>
    <w:rsid w:val="00483579"/>
    <w:rsid w:val="00483848"/>
    <w:rsid w:val="00483F3B"/>
    <w:rsid w:val="0048453E"/>
    <w:rsid w:val="00484A34"/>
    <w:rsid w:val="004860DF"/>
    <w:rsid w:val="00486678"/>
    <w:rsid w:val="00486F31"/>
    <w:rsid w:val="0048715F"/>
    <w:rsid w:val="00487507"/>
    <w:rsid w:val="0048786D"/>
    <w:rsid w:val="00487940"/>
    <w:rsid w:val="004909BA"/>
    <w:rsid w:val="00490B0C"/>
    <w:rsid w:val="00490F82"/>
    <w:rsid w:val="00491080"/>
    <w:rsid w:val="004921C9"/>
    <w:rsid w:val="00492571"/>
    <w:rsid w:val="004927FD"/>
    <w:rsid w:val="00493BDA"/>
    <w:rsid w:val="00493CA4"/>
    <w:rsid w:val="00493CB9"/>
    <w:rsid w:val="004940CC"/>
    <w:rsid w:val="00494872"/>
    <w:rsid w:val="00494C7B"/>
    <w:rsid w:val="004960F5"/>
    <w:rsid w:val="00497771"/>
    <w:rsid w:val="004A00B7"/>
    <w:rsid w:val="004A03D7"/>
    <w:rsid w:val="004A11E0"/>
    <w:rsid w:val="004A199C"/>
    <w:rsid w:val="004A1B97"/>
    <w:rsid w:val="004A1C07"/>
    <w:rsid w:val="004A2301"/>
    <w:rsid w:val="004A2432"/>
    <w:rsid w:val="004A2775"/>
    <w:rsid w:val="004A2D07"/>
    <w:rsid w:val="004A3609"/>
    <w:rsid w:val="004A373D"/>
    <w:rsid w:val="004A5155"/>
    <w:rsid w:val="004A5BB7"/>
    <w:rsid w:val="004A5BDF"/>
    <w:rsid w:val="004A63F5"/>
    <w:rsid w:val="004A69B3"/>
    <w:rsid w:val="004A6AAC"/>
    <w:rsid w:val="004A78A4"/>
    <w:rsid w:val="004B030A"/>
    <w:rsid w:val="004B0C1C"/>
    <w:rsid w:val="004B12C9"/>
    <w:rsid w:val="004B171B"/>
    <w:rsid w:val="004B24F1"/>
    <w:rsid w:val="004B299F"/>
    <w:rsid w:val="004B36EA"/>
    <w:rsid w:val="004B3992"/>
    <w:rsid w:val="004B4127"/>
    <w:rsid w:val="004B4767"/>
    <w:rsid w:val="004B4C14"/>
    <w:rsid w:val="004B5216"/>
    <w:rsid w:val="004B6983"/>
    <w:rsid w:val="004B6E84"/>
    <w:rsid w:val="004B6F7A"/>
    <w:rsid w:val="004B7A13"/>
    <w:rsid w:val="004C028D"/>
    <w:rsid w:val="004C0B5D"/>
    <w:rsid w:val="004C13E9"/>
    <w:rsid w:val="004C28FB"/>
    <w:rsid w:val="004C37B1"/>
    <w:rsid w:val="004C40CC"/>
    <w:rsid w:val="004C471F"/>
    <w:rsid w:val="004C550A"/>
    <w:rsid w:val="004C593D"/>
    <w:rsid w:val="004C5EA6"/>
    <w:rsid w:val="004C6260"/>
    <w:rsid w:val="004C77AB"/>
    <w:rsid w:val="004D095A"/>
    <w:rsid w:val="004D09A2"/>
    <w:rsid w:val="004D1330"/>
    <w:rsid w:val="004D1EFC"/>
    <w:rsid w:val="004D3079"/>
    <w:rsid w:val="004D4399"/>
    <w:rsid w:val="004D481B"/>
    <w:rsid w:val="004D67F2"/>
    <w:rsid w:val="004E13A8"/>
    <w:rsid w:val="004E1973"/>
    <w:rsid w:val="004E24DA"/>
    <w:rsid w:val="004E2909"/>
    <w:rsid w:val="004E3760"/>
    <w:rsid w:val="004E40A9"/>
    <w:rsid w:val="004E42C9"/>
    <w:rsid w:val="004E5420"/>
    <w:rsid w:val="004E5B87"/>
    <w:rsid w:val="004E6879"/>
    <w:rsid w:val="004E6B09"/>
    <w:rsid w:val="004E7B69"/>
    <w:rsid w:val="004E7D0D"/>
    <w:rsid w:val="004F0070"/>
    <w:rsid w:val="004F0DB2"/>
    <w:rsid w:val="004F151B"/>
    <w:rsid w:val="004F29D3"/>
    <w:rsid w:val="004F39A8"/>
    <w:rsid w:val="004F3E75"/>
    <w:rsid w:val="004F4308"/>
    <w:rsid w:val="004F45C4"/>
    <w:rsid w:val="004F469D"/>
    <w:rsid w:val="004F49A4"/>
    <w:rsid w:val="004F57A9"/>
    <w:rsid w:val="004F7200"/>
    <w:rsid w:val="004F7E91"/>
    <w:rsid w:val="00500DAD"/>
    <w:rsid w:val="00501E89"/>
    <w:rsid w:val="00502111"/>
    <w:rsid w:val="00502543"/>
    <w:rsid w:val="00503462"/>
    <w:rsid w:val="005038DD"/>
    <w:rsid w:val="00503D7A"/>
    <w:rsid w:val="00503DDA"/>
    <w:rsid w:val="00503EBF"/>
    <w:rsid w:val="005047C9"/>
    <w:rsid w:val="005049A6"/>
    <w:rsid w:val="0050545A"/>
    <w:rsid w:val="005058D7"/>
    <w:rsid w:val="0050666F"/>
    <w:rsid w:val="005067DD"/>
    <w:rsid w:val="00506949"/>
    <w:rsid w:val="00506CFD"/>
    <w:rsid w:val="00507706"/>
    <w:rsid w:val="005077C3"/>
    <w:rsid w:val="0050789F"/>
    <w:rsid w:val="00507CBE"/>
    <w:rsid w:val="0051015A"/>
    <w:rsid w:val="0051018C"/>
    <w:rsid w:val="0051052E"/>
    <w:rsid w:val="005109F7"/>
    <w:rsid w:val="00511329"/>
    <w:rsid w:val="005117DD"/>
    <w:rsid w:val="00511AE0"/>
    <w:rsid w:val="00511E1A"/>
    <w:rsid w:val="00512EFA"/>
    <w:rsid w:val="00513072"/>
    <w:rsid w:val="005134D5"/>
    <w:rsid w:val="00514273"/>
    <w:rsid w:val="00514DCE"/>
    <w:rsid w:val="00514FE1"/>
    <w:rsid w:val="00515512"/>
    <w:rsid w:val="00515EDD"/>
    <w:rsid w:val="0051666A"/>
    <w:rsid w:val="00516A2F"/>
    <w:rsid w:val="0051729E"/>
    <w:rsid w:val="00517531"/>
    <w:rsid w:val="00517D7A"/>
    <w:rsid w:val="0052034C"/>
    <w:rsid w:val="00520585"/>
    <w:rsid w:val="005224B1"/>
    <w:rsid w:val="00523B0A"/>
    <w:rsid w:val="005250BE"/>
    <w:rsid w:val="005257D9"/>
    <w:rsid w:val="0052591B"/>
    <w:rsid w:val="00527FFB"/>
    <w:rsid w:val="0053037C"/>
    <w:rsid w:val="005304B8"/>
    <w:rsid w:val="0053079E"/>
    <w:rsid w:val="00530F7E"/>
    <w:rsid w:val="00531558"/>
    <w:rsid w:val="005318C0"/>
    <w:rsid w:val="00531AE9"/>
    <w:rsid w:val="005326E4"/>
    <w:rsid w:val="005338E2"/>
    <w:rsid w:val="005345C8"/>
    <w:rsid w:val="00534A36"/>
    <w:rsid w:val="0053533B"/>
    <w:rsid w:val="005359B6"/>
    <w:rsid w:val="00535D4D"/>
    <w:rsid w:val="005361CB"/>
    <w:rsid w:val="00536BC2"/>
    <w:rsid w:val="00536C00"/>
    <w:rsid w:val="00536DFD"/>
    <w:rsid w:val="00537515"/>
    <w:rsid w:val="005376CC"/>
    <w:rsid w:val="005378C6"/>
    <w:rsid w:val="0054082A"/>
    <w:rsid w:val="00541240"/>
    <w:rsid w:val="005419C8"/>
    <w:rsid w:val="00541FBF"/>
    <w:rsid w:val="00542024"/>
    <w:rsid w:val="0054238A"/>
    <w:rsid w:val="0054424C"/>
    <w:rsid w:val="00544C38"/>
    <w:rsid w:val="00545AE0"/>
    <w:rsid w:val="0055055D"/>
    <w:rsid w:val="00550590"/>
    <w:rsid w:val="00550940"/>
    <w:rsid w:val="00550D0A"/>
    <w:rsid w:val="00551203"/>
    <w:rsid w:val="005519ED"/>
    <w:rsid w:val="00551B25"/>
    <w:rsid w:val="00551EED"/>
    <w:rsid w:val="0055208A"/>
    <w:rsid w:val="0055209F"/>
    <w:rsid w:val="005524FE"/>
    <w:rsid w:val="0055353A"/>
    <w:rsid w:val="00553633"/>
    <w:rsid w:val="0055371D"/>
    <w:rsid w:val="00553A52"/>
    <w:rsid w:val="00553CD7"/>
    <w:rsid w:val="00555561"/>
    <w:rsid w:val="00555999"/>
    <w:rsid w:val="00555C2E"/>
    <w:rsid w:val="00555FA5"/>
    <w:rsid w:val="005560D4"/>
    <w:rsid w:val="0055686E"/>
    <w:rsid w:val="00556B4A"/>
    <w:rsid w:val="005573E6"/>
    <w:rsid w:val="00557A05"/>
    <w:rsid w:val="00557AA6"/>
    <w:rsid w:val="00557AE4"/>
    <w:rsid w:val="00560D8A"/>
    <w:rsid w:val="0056143D"/>
    <w:rsid w:val="0056163A"/>
    <w:rsid w:val="00561A33"/>
    <w:rsid w:val="005622E2"/>
    <w:rsid w:val="005628A8"/>
    <w:rsid w:val="00562DDA"/>
    <w:rsid w:val="00562E0F"/>
    <w:rsid w:val="005631FA"/>
    <w:rsid w:val="0056324C"/>
    <w:rsid w:val="005632C8"/>
    <w:rsid w:val="005637D4"/>
    <w:rsid w:val="005638AE"/>
    <w:rsid w:val="00563AB3"/>
    <w:rsid w:val="00564EFC"/>
    <w:rsid w:val="005657AD"/>
    <w:rsid w:val="00566449"/>
    <w:rsid w:val="00566B62"/>
    <w:rsid w:val="00566C60"/>
    <w:rsid w:val="00567125"/>
    <w:rsid w:val="00567666"/>
    <w:rsid w:val="005678A5"/>
    <w:rsid w:val="00567EB2"/>
    <w:rsid w:val="00570017"/>
    <w:rsid w:val="00570259"/>
    <w:rsid w:val="0057037D"/>
    <w:rsid w:val="00571136"/>
    <w:rsid w:val="00572438"/>
    <w:rsid w:val="005727AB"/>
    <w:rsid w:val="00572C86"/>
    <w:rsid w:val="00573D7B"/>
    <w:rsid w:val="00574CB2"/>
    <w:rsid w:val="0057578C"/>
    <w:rsid w:val="00575F4B"/>
    <w:rsid w:val="005766DC"/>
    <w:rsid w:val="00577A1D"/>
    <w:rsid w:val="00577CD4"/>
    <w:rsid w:val="005805F4"/>
    <w:rsid w:val="00581768"/>
    <w:rsid w:val="005817C4"/>
    <w:rsid w:val="00582C03"/>
    <w:rsid w:val="00584EE3"/>
    <w:rsid w:val="00585216"/>
    <w:rsid w:val="00585B27"/>
    <w:rsid w:val="00586528"/>
    <w:rsid w:val="005872E3"/>
    <w:rsid w:val="00587805"/>
    <w:rsid w:val="00587F11"/>
    <w:rsid w:val="0059034C"/>
    <w:rsid w:val="005906A2"/>
    <w:rsid w:val="005917E0"/>
    <w:rsid w:val="005918FB"/>
    <w:rsid w:val="0059203F"/>
    <w:rsid w:val="0059207C"/>
    <w:rsid w:val="005922BD"/>
    <w:rsid w:val="0059283F"/>
    <w:rsid w:val="005930C9"/>
    <w:rsid w:val="00593C62"/>
    <w:rsid w:val="00595869"/>
    <w:rsid w:val="00595C47"/>
    <w:rsid w:val="00596FEE"/>
    <w:rsid w:val="005974BF"/>
    <w:rsid w:val="005975D1"/>
    <w:rsid w:val="005979F4"/>
    <w:rsid w:val="00597E67"/>
    <w:rsid w:val="005A04EF"/>
    <w:rsid w:val="005A09A3"/>
    <w:rsid w:val="005A0E5C"/>
    <w:rsid w:val="005A103C"/>
    <w:rsid w:val="005A1081"/>
    <w:rsid w:val="005A1D21"/>
    <w:rsid w:val="005A250F"/>
    <w:rsid w:val="005A2E82"/>
    <w:rsid w:val="005A3150"/>
    <w:rsid w:val="005A33FA"/>
    <w:rsid w:val="005A3554"/>
    <w:rsid w:val="005A362F"/>
    <w:rsid w:val="005A36FC"/>
    <w:rsid w:val="005A3D18"/>
    <w:rsid w:val="005A3E39"/>
    <w:rsid w:val="005A49C1"/>
    <w:rsid w:val="005A4EC9"/>
    <w:rsid w:val="005A6084"/>
    <w:rsid w:val="005A6954"/>
    <w:rsid w:val="005A6CBA"/>
    <w:rsid w:val="005A7BB6"/>
    <w:rsid w:val="005A7BE4"/>
    <w:rsid w:val="005A7D23"/>
    <w:rsid w:val="005B0A9D"/>
    <w:rsid w:val="005B12EF"/>
    <w:rsid w:val="005B15D2"/>
    <w:rsid w:val="005B17D3"/>
    <w:rsid w:val="005B23CA"/>
    <w:rsid w:val="005B2521"/>
    <w:rsid w:val="005B2C30"/>
    <w:rsid w:val="005B45AF"/>
    <w:rsid w:val="005B5402"/>
    <w:rsid w:val="005B5726"/>
    <w:rsid w:val="005B5794"/>
    <w:rsid w:val="005B58C5"/>
    <w:rsid w:val="005B59D5"/>
    <w:rsid w:val="005B5B7F"/>
    <w:rsid w:val="005B5CB0"/>
    <w:rsid w:val="005B6AC8"/>
    <w:rsid w:val="005B7AF0"/>
    <w:rsid w:val="005C0BC5"/>
    <w:rsid w:val="005C1DA6"/>
    <w:rsid w:val="005C200F"/>
    <w:rsid w:val="005C29BD"/>
    <w:rsid w:val="005C3756"/>
    <w:rsid w:val="005C3C76"/>
    <w:rsid w:val="005C3C82"/>
    <w:rsid w:val="005C3DF4"/>
    <w:rsid w:val="005C4441"/>
    <w:rsid w:val="005C59A4"/>
    <w:rsid w:val="005C69E3"/>
    <w:rsid w:val="005C6E03"/>
    <w:rsid w:val="005C6E17"/>
    <w:rsid w:val="005C6EC0"/>
    <w:rsid w:val="005C734A"/>
    <w:rsid w:val="005C7529"/>
    <w:rsid w:val="005C7A6F"/>
    <w:rsid w:val="005D0877"/>
    <w:rsid w:val="005D0C3B"/>
    <w:rsid w:val="005D0E19"/>
    <w:rsid w:val="005D1519"/>
    <w:rsid w:val="005D1EC7"/>
    <w:rsid w:val="005D1F23"/>
    <w:rsid w:val="005D2FF5"/>
    <w:rsid w:val="005D37F8"/>
    <w:rsid w:val="005D38F7"/>
    <w:rsid w:val="005D3BC6"/>
    <w:rsid w:val="005D3ED9"/>
    <w:rsid w:val="005D4374"/>
    <w:rsid w:val="005D61E2"/>
    <w:rsid w:val="005D64C3"/>
    <w:rsid w:val="005D67E0"/>
    <w:rsid w:val="005E120D"/>
    <w:rsid w:val="005E1824"/>
    <w:rsid w:val="005E1EF2"/>
    <w:rsid w:val="005E24F0"/>
    <w:rsid w:val="005E3574"/>
    <w:rsid w:val="005E3F88"/>
    <w:rsid w:val="005E4459"/>
    <w:rsid w:val="005E5413"/>
    <w:rsid w:val="005E71FF"/>
    <w:rsid w:val="005E7B4C"/>
    <w:rsid w:val="005F0901"/>
    <w:rsid w:val="005F1417"/>
    <w:rsid w:val="005F2541"/>
    <w:rsid w:val="005F2F2E"/>
    <w:rsid w:val="005F4165"/>
    <w:rsid w:val="005F47F6"/>
    <w:rsid w:val="005F49B3"/>
    <w:rsid w:val="005F4C2C"/>
    <w:rsid w:val="005F5491"/>
    <w:rsid w:val="005F638A"/>
    <w:rsid w:val="005F6DCE"/>
    <w:rsid w:val="005F6E28"/>
    <w:rsid w:val="005F702A"/>
    <w:rsid w:val="005F75AC"/>
    <w:rsid w:val="005F7787"/>
    <w:rsid w:val="005F77CD"/>
    <w:rsid w:val="005F7DA5"/>
    <w:rsid w:val="0060072B"/>
    <w:rsid w:val="00600AA1"/>
    <w:rsid w:val="00600E2D"/>
    <w:rsid w:val="00600F24"/>
    <w:rsid w:val="00601D47"/>
    <w:rsid w:val="00601DE2"/>
    <w:rsid w:val="006028DB"/>
    <w:rsid w:val="006028F5"/>
    <w:rsid w:val="00602961"/>
    <w:rsid w:val="00602E2F"/>
    <w:rsid w:val="006037AC"/>
    <w:rsid w:val="006043E3"/>
    <w:rsid w:val="0060455E"/>
    <w:rsid w:val="0060632A"/>
    <w:rsid w:val="00606691"/>
    <w:rsid w:val="00607027"/>
    <w:rsid w:val="00607217"/>
    <w:rsid w:val="00607667"/>
    <w:rsid w:val="006101D6"/>
    <w:rsid w:val="00610581"/>
    <w:rsid w:val="006106C0"/>
    <w:rsid w:val="006110C7"/>
    <w:rsid w:val="0061124C"/>
    <w:rsid w:val="006125E2"/>
    <w:rsid w:val="00612611"/>
    <w:rsid w:val="0061267D"/>
    <w:rsid w:val="00612FDA"/>
    <w:rsid w:val="00614D70"/>
    <w:rsid w:val="00615263"/>
    <w:rsid w:val="006153A3"/>
    <w:rsid w:val="00615AF2"/>
    <w:rsid w:val="00615E67"/>
    <w:rsid w:val="00616473"/>
    <w:rsid w:val="0061660A"/>
    <w:rsid w:val="006169AF"/>
    <w:rsid w:val="00617574"/>
    <w:rsid w:val="0061799A"/>
    <w:rsid w:val="006202E2"/>
    <w:rsid w:val="0062131B"/>
    <w:rsid w:val="006218AA"/>
    <w:rsid w:val="00622F6C"/>
    <w:rsid w:val="006234A6"/>
    <w:rsid w:val="0062381C"/>
    <w:rsid w:val="00624809"/>
    <w:rsid w:val="00624A53"/>
    <w:rsid w:val="006250D3"/>
    <w:rsid w:val="00625329"/>
    <w:rsid w:val="0062558C"/>
    <w:rsid w:val="00625786"/>
    <w:rsid w:val="0062596A"/>
    <w:rsid w:val="006259DE"/>
    <w:rsid w:val="00626652"/>
    <w:rsid w:val="00626E27"/>
    <w:rsid w:val="0062754A"/>
    <w:rsid w:val="00627DF6"/>
    <w:rsid w:val="00627F48"/>
    <w:rsid w:val="00630A31"/>
    <w:rsid w:val="00631AD4"/>
    <w:rsid w:val="006320E7"/>
    <w:rsid w:val="006340C8"/>
    <w:rsid w:val="0063425E"/>
    <w:rsid w:val="00634356"/>
    <w:rsid w:val="0063508E"/>
    <w:rsid w:val="006358B7"/>
    <w:rsid w:val="00635C5D"/>
    <w:rsid w:val="00637A20"/>
    <w:rsid w:val="00640262"/>
    <w:rsid w:val="0064072C"/>
    <w:rsid w:val="00640797"/>
    <w:rsid w:val="00640A8D"/>
    <w:rsid w:val="0064132F"/>
    <w:rsid w:val="00641B2B"/>
    <w:rsid w:val="00641DAB"/>
    <w:rsid w:val="00642081"/>
    <w:rsid w:val="0064318E"/>
    <w:rsid w:val="006453FA"/>
    <w:rsid w:val="006460BD"/>
    <w:rsid w:val="00646719"/>
    <w:rsid w:val="0064682C"/>
    <w:rsid w:val="00647169"/>
    <w:rsid w:val="00650D52"/>
    <w:rsid w:val="0065144C"/>
    <w:rsid w:val="006515B7"/>
    <w:rsid w:val="006529F8"/>
    <w:rsid w:val="00653FCB"/>
    <w:rsid w:val="006544DA"/>
    <w:rsid w:val="006548ED"/>
    <w:rsid w:val="00655452"/>
    <w:rsid w:val="00655586"/>
    <w:rsid w:val="00655FD6"/>
    <w:rsid w:val="00656B1E"/>
    <w:rsid w:val="00656C0D"/>
    <w:rsid w:val="00656F11"/>
    <w:rsid w:val="00657AA4"/>
    <w:rsid w:val="00657B63"/>
    <w:rsid w:val="006603F8"/>
    <w:rsid w:val="00660B60"/>
    <w:rsid w:val="0066171D"/>
    <w:rsid w:val="00661B8B"/>
    <w:rsid w:val="00662432"/>
    <w:rsid w:val="00662FD8"/>
    <w:rsid w:val="00663870"/>
    <w:rsid w:val="00664935"/>
    <w:rsid w:val="006665F9"/>
    <w:rsid w:val="00666652"/>
    <w:rsid w:val="00666917"/>
    <w:rsid w:val="00670FB8"/>
    <w:rsid w:val="00671A1C"/>
    <w:rsid w:val="00671B10"/>
    <w:rsid w:val="006726F3"/>
    <w:rsid w:val="00672C9A"/>
    <w:rsid w:val="006739C2"/>
    <w:rsid w:val="006746DE"/>
    <w:rsid w:val="00674AA1"/>
    <w:rsid w:val="00675857"/>
    <w:rsid w:val="00675D67"/>
    <w:rsid w:val="006766BD"/>
    <w:rsid w:val="00676D4F"/>
    <w:rsid w:val="006771E3"/>
    <w:rsid w:val="00677C0A"/>
    <w:rsid w:val="006807A2"/>
    <w:rsid w:val="006809B1"/>
    <w:rsid w:val="00680FA9"/>
    <w:rsid w:val="0068253F"/>
    <w:rsid w:val="00682556"/>
    <w:rsid w:val="006835F3"/>
    <w:rsid w:val="006837FC"/>
    <w:rsid w:val="006845CC"/>
    <w:rsid w:val="00684EF9"/>
    <w:rsid w:val="006853F3"/>
    <w:rsid w:val="006853FF"/>
    <w:rsid w:val="00685B7E"/>
    <w:rsid w:val="00685D46"/>
    <w:rsid w:val="0068766B"/>
    <w:rsid w:val="006907A2"/>
    <w:rsid w:val="00690D7C"/>
    <w:rsid w:val="006910F7"/>
    <w:rsid w:val="00691C32"/>
    <w:rsid w:val="00691FA8"/>
    <w:rsid w:val="00692E1F"/>
    <w:rsid w:val="00692EEA"/>
    <w:rsid w:val="00692F57"/>
    <w:rsid w:val="00693376"/>
    <w:rsid w:val="006934A4"/>
    <w:rsid w:val="00694025"/>
    <w:rsid w:val="006948E6"/>
    <w:rsid w:val="00694ABC"/>
    <w:rsid w:val="00695AAF"/>
    <w:rsid w:val="00695AB7"/>
    <w:rsid w:val="00696293"/>
    <w:rsid w:val="006965BA"/>
    <w:rsid w:val="00697461"/>
    <w:rsid w:val="006975D9"/>
    <w:rsid w:val="0069774B"/>
    <w:rsid w:val="006A0973"/>
    <w:rsid w:val="006A0A3D"/>
    <w:rsid w:val="006A1770"/>
    <w:rsid w:val="006A242D"/>
    <w:rsid w:val="006A2F2D"/>
    <w:rsid w:val="006A3167"/>
    <w:rsid w:val="006A3C90"/>
    <w:rsid w:val="006A41E1"/>
    <w:rsid w:val="006A55BB"/>
    <w:rsid w:val="006A70CE"/>
    <w:rsid w:val="006A77C2"/>
    <w:rsid w:val="006B05FE"/>
    <w:rsid w:val="006B0B94"/>
    <w:rsid w:val="006B1458"/>
    <w:rsid w:val="006B16ED"/>
    <w:rsid w:val="006B1725"/>
    <w:rsid w:val="006B19F4"/>
    <w:rsid w:val="006B2762"/>
    <w:rsid w:val="006B2B0D"/>
    <w:rsid w:val="006B2D4C"/>
    <w:rsid w:val="006B35E1"/>
    <w:rsid w:val="006B50B3"/>
    <w:rsid w:val="006B5D08"/>
    <w:rsid w:val="006B5FD9"/>
    <w:rsid w:val="006B60FB"/>
    <w:rsid w:val="006B6FF4"/>
    <w:rsid w:val="006B78AE"/>
    <w:rsid w:val="006B7A69"/>
    <w:rsid w:val="006B7BEA"/>
    <w:rsid w:val="006C01A6"/>
    <w:rsid w:val="006C04C3"/>
    <w:rsid w:val="006C0CF4"/>
    <w:rsid w:val="006C0D46"/>
    <w:rsid w:val="006C16CF"/>
    <w:rsid w:val="006C17E6"/>
    <w:rsid w:val="006C1DC2"/>
    <w:rsid w:val="006C2C81"/>
    <w:rsid w:val="006C40CD"/>
    <w:rsid w:val="006C4B65"/>
    <w:rsid w:val="006C4DEE"/>
    <w:rsid w:val="006C5B72"/>
    <w:rsid w:val="006C5E22"/>
    <w:rsid w:val="006C611E"/>
    <w:rsid w:val="006C7BFF"/>
    <w:rsid w:val="006C7D5D"/>
    <w:rsid w:val="006D01B0"/>
    <w:rsid w:val="006D0DA3"/>
    <w:rsid w:val="006D0DF2"/>
    <w:rsid w:val="006D32D6"/>
    <w:rsid w:val="006D34F2"/>
    <w:rsid w:val="006D3840"/>
    <w:rsid w:val="006D45FB"/>
    <w:rsid w:val="006D46F3"/>
    <w:rsid w:val="006D51D9"/>
    <w:rsid w:val="006D5344"/>
    <w:rsid w:val="006D5D62"/>
    <w:rsid w:val="006D5DA8"/>
    <w:rsid w:val="006D6E43"/>
    <w:rsid w:val="006D6F33"/>
    <w:rsid w:val="006D707D"/>
    <w:rsid w:val="006E012C"/>
    <w:rsid w:val="006E08B0"/>
    <w:rsid w:val="006E0A57"/>
    <w:rsid w:val="006E0D01"/>
    <w:rsid w:val="006E15E3"/>
    <w:rsid w:val="006E4D29"/>
    <w:rsid w:val="006E57D0"/>
    <w:rsid w:val="006E6E06"/>
    <w:rsid w:val="006E744F"/>
    <w:rsid w:val="006E7A1F"/>
    <w:rsid w:val="006F0424"/>
    <w:rsid w:val="006F0BF2"/>
    <w:rsid w:val="006F1691"/>
    <w:rsid w:val="006F1735"/>
    <w:rsid w:val="006F20D5"/>
    <w:rsid w:val="006F22AD"/>
    <w:rsid w:val="006F2DA0"/>
    <w:rsid w:val="006F353C"/>
    <w:rsid w:val="006F3D73"/>
    <w:rsid w:val="006F3EEA"/>
    <w:rsid w:val="006F3EF9"/>
    <w:rsid w:val="006F5075"/>
    <w:rsid w:val="006F5FB3"/>
    <w:rsid w:val="006F640A"/>
    <w:rsid w:val="00700032"/>
    <w:rsid w:val="007009AD"/>
    <w:rsid w:val="00700F3D"/>
    <w:rsid w:val="0070177E"/>
    <w:rsid w:val="00701882"/>
    <w:rsid w:val="00702E2A"/>
    <w:rsid w:val="00703123"/>
    <w:rsid w:val="007032C4"/>
    <w:rsid w:val="00703D14"/>
    <w:rsid w:val="00705A0B"/>
    <w:rsid w:val="007066C8"/>
    <w:rsid w:val="00706D3A"/>
    <w:rsid w:val="007072B1"/>
    <w:rsid w:val="00707A32"/>
    <w:rsid w:val="0071026E"/>
    <w:rsid w:val="007103A2"/>
    <w:rsid w:val="0071118B"/>
    <w:rsid w:val="00711A36"/>
    <w:rsid w:val="00711C2F"/>
    <w:rsid w:val="007123C4"/>
    <w:rsid w:val="00712697"/>
    <w:rsid w:val="007126A4"/>
    <w:rsid w:val="007128EF"/>
    <w:rsid w:val="007141C1"/>
    <w:rsid w:val="00714985"/>
    <w:rsid w:val="00715426"/>
    <w:rsid w:val="00715494"/>
    <w:rsid w:val="00715556"/>
    <w:rsid w:val="0071575B"/>
    <w:rsid w:val="00717421"/>
    <w:rsid w:val="00717710"/>
    <w:rsid w:val="007220A3"/>
    <w:rsid w:val="007225F1"/>
    <w:rsid w:val="007246F9"/>
    <w:rsid w:val="0072508F"/>
    <w:rsid w:val="007261C1"/>
    <w:rsid w:val="00726FAE"/>
    <w:rsid w:val="00726FD2"/>
    <w:rsid w:val="00727361"/>
    <w:rsid w:val="0073160D"/>
    <w:rsid w:val="00733422"/>
    <w:rsid w:val="00733A39"/>
    <w:rsid w:val="00733DFE"/>
    <w:rsid w:val="00734497"/>
    <w:rsid w:val="00735CC5"/>
    <w:rsid w:val="00735F6D"/>
    <w:rsid w:val="00736C56"/>
    <w:rsid w:val="007370B4"/>
    <w:rsid w:val="007370FC"/>
    <w:rsid w:val="007379D0"/>
    <w:rsid w:val="00740E02"/>
    <w:rsid w:val="00741195"/>
    <w:rsid w:val="0074119B"/>
    <w:rsid w:val="007412A5"/>
    <w:rsid w:val="00745031"/>
    <w:rsid w:val="007457BE"/>
    <w:rsid w:val="00745B76"/>
    <w:rsid w:val="00745B87"/>
    <w:rsid w:val="00745BCA"/>
    <w:rsid w:val="00745F84"/>
    <w:rsid w:val="007466F7"/>
    <w:rsid w:val="00747107"/>
    <w:rsid w:val="00747BD7"/>
    <w:rsid w:val="0075018E"/>
    <w:rsid w:val="00751778"/>
    <w:rsid w:val="00751A57"/>
    <w:rsid w:val="00752B88"/>
    <w:rsid w:val="007531DA"/>
    <w:rsid w:val="00753454"/>
    <w:rsid w:val="00753DD2"/>
    <w:rsid w:val="007561F3"/>
    <w:rsid w:val="0075684C"/>
    <w:rsid w:val="00757417"/>
    <w:rsid w:val="00757543"/>
    <w:rsid w:val="00757EAE"/>
    <w:rsid w:val="0076004A"/>
    <w:rsid w:val="00760E3B"/>
    <w:rsid w:val="007612D6"/>
    <w:rsid w:val="0076131D"/>
    <w:rsid w:val="007615FC"/>
    <w:rsid w:val="00762154"/>
    <w:rsid w:val="0076454B"/>
    <w:rsid w:val="007645AD"/>
    <w:rsid w:val="007659AD"/>
    <w:rsid w:val="00766522"/>
    <w:rsid w:val="00766D2A"/>
    <w:rsid w:val="00766D7E"/>
    <w:rsid w:val="00766D81"/>
    <w:rsid w:val="00767FE1"/>
    <w:rsid w:val="007704C1"/>
    <w:rsid w:val="00771105"/>
    <w:rsid w:val="007717F6"/>
    <w:rsid w:val="00771C23"/>
    <w:rsid w:val="00771F8F"/>
    <w:rsid w:val="00773571"/>
    <w:rsid w:val="00774110"/>
    <w:rsid w:val="007742EC"/>
    <w:rsid w:val="00775898"/>
    <w:rsid w:val="00775A08"/>
    <w:rsid w:val="00775E55"/>
    <w:rsid w:val="00776485"/>
    <w:rsid w:val="007770B4"/>
    <w:rsid w:val="0077729A"/>
    <w:rsid w:val="007778C6"/>
    <w:rsid w:val="00777C10"/>
    <w:rsid w:val="00777C82"/>
    <w:rsid w:val="007808F7"/>
    <w:rsid w:val="0078160E"/>
    <w:rsid w:val="00783CCF"/>
    <w:rsid w:val="00784100"/>
    <w:rsid w:val="00784546"/>
    <w:rsid w:val="0078475F"/>
    <w:rsid w:val="00787694"/>
    <w:rsid w:val="00787BBA"/>
    <w:rsid w:val="007911CD"/>
    <w:rsid w:val="00793991"/>
    <w:rsid w:val="00793DDE"/>
    <w:rsid w:val="00794463"/>
    <w:rsid w:val="007946E8"/>
    <w:rsid w:val="00795272"/>
    <w:rsid w:val="00795BB0"/>
    <w:rsid w:val="00795D21"/>
    <w:rsid w:val="007965BB"/>
    <w:rsid w:val="00796B9B"/>
    <w:rsid w:val="00796F9F"/>
    <w:rsid w:val="007970C2"/>
    <w:rsid w:val="007977B9"/>
    <w:rsid w:val="007A106A"/>
    <w:rsid w:val="007A232B"/>
    <w:rsid w:val="007A35A6"/>
    <w:rsid w:val="007A3C0D"/>
    <w:rsid w:val="007A41F1"/>
    <w:rsid w:val="007A438F"/>
    <w:rsid w:val="007A56C1"/>
    <w:rsid w:val="007A590A"/>
    <w:rsid w:val="007A604D"/>
    <w:rsid w:val="007B27D9"/>
    <w:rsid w:val="007B2ADB"/>
    <w:rsid w:val="007B2B83"/>
    <w:rsid w:val="007B4801"/>
    <w:rsid w:val="007B4E1F"/>
    <w:rsid w:val="007B5253"/>
    <w:rsid w:val="007B5B5B"/>
    <w:rsid w:val="007B690D"/>
    <w:rsid w:val="007B6D16"/>
    <w:rsid w:val="007B6E66"/>
    <w:rsid w:val="007B721D"/>
    <w:rsid w:val="007C045B"/>
    <w:rsid w:val="007C0638"/>
    <w:rsid w:val="007C225E"/>
    <w:rsid w:val="007C3C2D"/>
    <w:rsid w:val="007C4E31"/>
    <w:rsid w:val="007C5511"/>
    <w:rsid w:val="007C5B3A"/>
    <w:rsid w:val="007C6878"/>
    <w:rsid w:val="007D05B8"/>
    <w:rsid w:val="007D0841"/>
    <w:rsid w:val="007D0EA2"/>
    <w:rsid w:val="007D0EAD"/>
    <w:rsid w:val="007D1035"/>
    <w:rsid w:val="007D1548"/>
    <w:rsid w:val="007D1824"/>
    <w:rsid w:val="007D1D2D"/>
    <w:rsid w:val="007D377A"/>
    <w:rsid w:val="007D40F1"/>
    <w:rsid w:val="007D4539"/>
    <w:rsid w:val="007D5B53"/>
    <w:rsid w:val="007D5EE3"/>
    <w:rsid w:val="007D629F"/>
    <w:rsid w:val="007D64D2"/>
    <w:rsid w:val="007D6FFC"/>
    <w:rsid w:val="007D70DF"/>
    <w:rsid w:val="007D710B"/>
    <w:rsid w:val="007E04AF"/>
    <w:rsid w:val="007E0645"/>
    <w:rsid w:val="007E0CE7"/>
    <w:rsid w:val="007E15DC"/>
    <w:rsid w:val="007E1E62"/>
    <w:rsid w:val="007E2958"/>
    <w:rsid w:val="007E2E21"/>
    <w:rsid w:val="007E3B6D"/>
    <w:rsid w:val="007E422F"/>
    <w:rsid w:val="007E50B7"/>
    <w:rsid w:val="007E643B"/>
    <w:rsid w:val="007E71F2"/>
    <w:rsid w:val="007E729C"/>
    <w:rsid w:val="007E7ABF"/>
    <w:rsid w:val="007F07C7"/>
    <w:rsid w:val="007F1CA9"/>
    <w:rsid w:val="007F221A"/>
    <w:rsid w:val="007F33AE"/>
    <w:rsid w:val="007F3E3C"/>
    <w:rsid w:val="007F406F"/>
    <w:rsid w:val="007F44DE"/>
    <w:rsid w:val="007F451C"/>
    <w:rsid w:val="007F4F35"/>
    <w:rsid w:val="007F5133"/>
    <w:rsid w:val="007F58E0"/>
    <w:rsid w:val="007F5E57"/>
    <w:rsid w:val="007F63CF"/>
    <w:rsid w:val="007F6B7F"/>
    <w:rsid w:val="007F7880"/>
    <w:rsid w:val="007F7C3B"/>
    <w:rsid w:val="007F7D6D"/>
    <w:rsid w:val="008014F5"/>
    <w:rsid w:val="008032F4"/>
    <w:rsid w:val="00803823"/>
    <w:rsid w:val="00803AB7"/>
    <w:rsid w:val="0080433B"/>
    <w:rsid w:val="00805A1A"/>
    <w:rsid w:val="00805C18"/>
    <w:rsid w:val="0080637D"/>
    <w:rsid w:val="0081445A"/>
    <w:rsid w:val="00814803"/>
    <w:rsid w:val="00814896"/>
    <w:rsid w:val="008152C7"/>
    <w:rsid w:val="0081551C"/>
    <w:rsid w:val="00815D16"/>
    <w:rsid w:val="008161BA"/>
    <w:rsid w:val="008179BB"/>
    <w:rsid w:val="00817D94"/>
    <w:rsid w:val="0082023A"/>
    <w:rsid w:val="008202F1"/>
    <w:rsid w:val="008207FD"/>
    <w:rsid w:val="00821BA0"/>
    <w:rsid w:val="00821D50"/>
    <w:rsid w:val="00821FE4"/>
    <w:rsid w:val="00825C89"/>
    <w:rsid w:val="00826090"/>
    <w:rsid w:val="00826D73"/>
    <w:rsid w:val="00826EB8"/>
    <w:rsid w:val="0082714E"/>
    <w:rsid w:val="00827B49"/>
    <w:rsid w:val="0083097A"/>
    <w:rsid w:val="0083115F"/>
    <w:rsid w:val="00831260"/>
    <w:rsid w:val="0083128B"/>
    <w:rsid w:val="0083323A"/>
    <w:rsid w:val="00833240"/>
    <w:rsid w:val="00833ACD"/>
    <w:rsid w:val="00835127"/>
    <w:rsid w:val="008362E6"/>
    <w:rsid w:val="00840228"/>
    <w:rsid w:val="0084026C"/>
    <w:rsid w:val="00840ECD"/>
    <w:rsid w:val="00840F3B"/>
    <w:rsid w:val="00841A29"/>
    <w:rsid w:val="008421E2"/>
    <w:rsid w:val="00842362"/>
    <w:rsid w:val="00842CB2"/>
    <w:rsid w:val="00842D92"/>
    <w:rsid w:val="00843E12"/>
    <w:rsid w:val="0084571A"/>
    <w:rsid w:val="00845F72"/>
    <w:rsid w:val="0084624A"/>
    <w:rsid w:val="00846B1E"/>
    <w:rsid w:val="00846C6F"/>
    <w:rsid w:val="00846DA2"/>
    <w:rsid w:val="008476E5"/>
    <w:rsid w:val="008505A0"/>
    <w:rsid w:val="00850A31"/>
    <w:rsid w:val="008511FC"/>
    <w:rsid w:val="00851832"/>
    <w:rsid w:val="00851D14"/>
    <w:rsid w:val="0085353F"/>
    <w:rsid w:val="008538C4"/>
    <w:rsid w:val="00854B39"/>
    <w:rsid w:val="00854DDD"/>
    <w:rsid w:val="0085531D"/>
    <w:rsid w:val="00855D55"/>
    <w:rsid w:val="008565DC"/>
    <w:rsid w:val="00856AC5"/>
    <w:rsid w:val="00856D92"/>
    <w:rsid w:val="00856F9A"/>
    <w:rsid w:val="00857636"/>
    <w:rsid w:val="00857F75"/>
    <w:rsid w:val="008605EB"/>
    <w:rsid w:val="0086159A"/>
    <w:rsid w:val="00861D54"/>
    <w:rsid w:val="00862C6F"/>
    <w:rsid w:val="008630C6"/>
    <w:rsid w:val="00863C60"/>
    <w:rsid w:val="00863EF5"/>
    <w:rsid w:val="0086577D"/>
    <w:rsid w:val="00865A80"/>
    <w:rsid w:val="00865C52"/>
    <w:rsid w:val="00865D24"/>
    <w:rsid w:val="00866844"/>
    <w:rsid w:val="008669C2"/>
    <w:rsid w:val="00866CCB"/>
    <w:rsid w:val="00867294"/>
    <w:rsid w:val="008672D8"/>
    <w:rsid w:val="0086755A"/>
    <w:rsid w:val="00867C4B"/>
    <w:rsid w:val="008702B7"/>
    <w:rsid w:val="00871C93"/>
    <w:rsid w:val="00872511"/>
    <w:rsid w:val="00872A1C"/>
    <w:rsid w:val="0087335E"/>
    <w:rsid w:val="00873513"/>
    <w:rsid w:val="0087426C"/>
    <w:rsid w:val="00874334"/>
    <w:rsid w:val="00874392"/>
    <w:rsid w:val="008744E8"/>
    <w:rsid w:val="00874B84"/>
    <w:rsid w:val="00875055"/>
    <w:rsid w:val="008750A4"/>
    <w:rsid w:val="00875758"/>
    <w:rsid w:val="008762EF"/>
    <w:rsid w:val="00876354"/>
    <w:rsid w:val="00876F4D"/>
    <w:rsid w:val="008802AC"/>
    <w:rsid w:val="008810EC"/>
    <w:rsid w:val="00881559"/>
    <w:rsid w:val="008817F5"/>
    <w:rsid w:val="00881F20"/>
    <w:rsid w:val="00882154"/>
    <w:rsid w:val="0088222C"/>
    <w:rsid w:val="00882B10"/>
    <w:rsid w:val="00882E24"/>
    <w:rsid w:val="00883030"/>
    <w:rsid w:val="0088306F"/>
    <w:rsid w:val="00883101"/>
    <w:rsid w:val="00883CD5"/>
    <w:rsid w:val="00883DE6"/>
    <w:rsid w:val="00883E1C"/>
    <w:rsid w:val="0088494E"/>
    <w:rsid w:val="00885F28"/>
    <w:rsid w:val="0088763D"/>
    <w:rsid w:val="00887ADE"/>
    <w:rsid w:val="00890F4A"/>
    <w:rsid w:val="0089109D"/>
    <w:rsid w:val="008910AF"/>
    <w:rsid w:val="00893540"/>
    <w:rsid w:val="00894778"/>
    <w:rsid w:val="008954E6"/>
    <w:rsid w:val="008962DD"/>
    <w:rsid w:val="008970FC"/>
    <w:rsid w:val="00897989"/>
    <w:rsid w:val="00897CD3"/>
    <w:rsid w:val="008A00D0"/>
    <w:rsid w:val="008A0234"/>
    <w:rsid w:val="008A31E8"/>
    <w:rsid w:val="008A37C2"/>
    <w:rsid w:val="008A3953"/>
    <w:rsid w:val="008A3E1E"/>
    <w:rsid w:val="008A44F1"/>
    <w:rsid w:val="008A4816"/>
    <w:rsid w:val="008A4A90"/>
    <w:rsid w:val="008A4B17"/>
    <w:rsid w:val="008A4C04"/>
    <w:rsid w:val="008A512D"/>
    <w:rsid w:val="008A6AA8"/>
    <w:rsid w:val="008A6C32"/>
    <w:rsid w:val="008A72D3"/>
    <w:rsid w:val="008A78CF"/>
    <w:rsid w:val="008B0029"/>
    <w:rsid w:val="008B0C7F"/>
    <w:rsid w:val="008B169E"/>
    <w:rsid w:val="008B1FA3"/>
    <w:rsid w:val="008B3CD7"/>
    <w:rsid w:val="008B475B"/>
    <w:rsid w:val="008B5507"/>
    <w:rsid w:val="008B5549"/>
    <w:rsid w:val="008B5830"/>
    <w:rsid w:val="008B5846"/>
    <w:rsid w:val="008B6F32"/>
    <w:rsid w:val="008B7810"/>
    <w:rsid w:val="008B782C"/>
    <w:rsid w:val="008B7B8D"/>
    <w:rsid w:val="008C005B"/>
    <w:rsid w:val="008C0B6F"/>
    <w:rsid w:val="008C0C42"/>
    <w:rsid w:val="008C0E9A"/>
    <w:rsid w:val="008C2EE8"/>
    <w:rsid w:val="008C3388"/>
    <w:rsid w:val="008C381A"/>
    <w:rsid w:val="008C4503"/>
    <w:rsid w:val="008C459F"/>
    <w:rsid w:val="008C6171"/>
    <w:rsid w:val="008C7083"/>
    <w:rsid w:val="008C7586"/>
    <w:rsid w:val="008C7D99"/>
    <w:rsid w:val="008D0848"/>
    <w:rsid w:val="008D0F57"/>
    <w:rsid w:val="008D25B0"/>
    <w:rsid w:val="008D271E"/>
    <w:rsid w:val="008D27BA"/>
    <w:rsid w:val="008D2F6A"/>
    <w:rsid w:val="008D3EF4"/>
    <w:rsid w:val="008D5C8E"/>
    <w:rsid w:val="008D6141"/>
    <w:rsid w:val="008D66C2"/>
    <w:rsid w:val="008D66E0"/>
    <w:rsid w:val="008E164C"/>
    <w:rsid w:val="008E22CD"/>
    <w:rsid w:val="008E23D0"/>
    <w:rsid w:val="008E3FB0"/>
    <w:rsid w:val="008E4C19"/>
    <w:rsid w:val="008E634B"/>
    <w:rsid w:val="008E6647"/>
    <w:rsid w:val="008E7659"/>
    <w:rsid w:val="008E7D69"/>
    <w:rsid w:val="008F1700"/>
    <w:rsid w:val="008F1837"/>
    <w:rsid w:val="008F19AC"/>
    <w:rsid w:val="008F2BE6"/>
    <w:rsid w:val="008F2CF8"/>
    <w:rsid w:val="008F2F22"/>
    <w:rsid w:val="008F309E"/>
    <w:rsid w:val="008F355B"/>
    <w:rsid w:val="008F369D"/>
    <w:rsid w:val="008F3C06"/>
    <w:rsid w:val="008F3E0C"/>
    <w:rsid w:val="008F4EBD"/>
    <w:rsid w:val="008F55EE"/>
    <w:rsid w:val="008F57B7"/>
    <w:rsid w:val="008F5B3E"/>
    <w:rsid w:val="008F5B53"/>
    <w:rsid w:val="008F5D7D"/>
    <w:rsid w:val="008F5F23"/>
    <w:rsid w:val="008F6177"/>
    <w:rsid w:val="008F62DF"/>
    <w:rsid w:val="008F6FBE"/>
    <w:rsid w:val="008F75E4"/>
    <w:rsid w:val="008F766D"/>
    <w:rsid w:val="009001EF"/>
    <w:rsid w:val="009008A1"/>
    <w:rsid w:val="00900CF0"/>
    <w:rsid w:val="00900E74"/>
    <w:rsid w:val="00901426"/>
    <w:rsid w:val="00901431"/>
    <w:rsid w:val="0090163C"/>
    <w:rsid w:val="0090285D"/>
    <w:rsid w:val="009037B2"/>
    <w:rsid w:val="009040E7"/>
    <w:rsid w:val="00904717"/>
    <w:rsid w:val="00904A03"/>
    <w:rsid w:val="009065DC"/>
    <w:rsid w:val="009073CB"/>
    <w:rsid w:val="009077AD"/>
    <w:rsid w:val="00910206"/>
    <w:rsid w:val="009126AD"/>
    <w:rsid w:val="00912E60"/>
    <w:rsid w:val="00913563"/>
    <w:rsid w:val="00913766"/>
    <w:rsid w:val="009138C6"/>
    <w:rsid w:val="00913A92"/>
    <w:rsid w:val="00913BCA"/>
    <w:rsid w:val="00914805"/>
    <w:rsid w:val="0091484E"/>
    <w:rsid w:val="009149B4"/>
    <w:rsid w:val="009153DF"/>
    <w:rsid w:val="009160F2"/>
    <w:rsid w:val="00917A98"/>
    <w:rsid w:val="0092064A"/>
    <w:rsid w:val="009208BB"/>
    <w:rsid w:val="00921A35"/>
    <w:rsid w:val="00922822"/>
    <w:rsid w:val="00922DEA"/>
    <w:rsid w:val="009234B4"/>
    <w:rsid w:val="00923DBA"/>
    <w:rsid w:val="00924081"/>
    <w:rsid w:val="009243C0"/>
    <w:rsid w:val="009248AE"/>
    <w:rsid w:val="00925E67"/>
    <w:rsid w:val="00926782"/>
    <w:rsid w:val="00926BC3"/>
    <w:rsid w:val="0092797F"/>
    <w:rsid w:val="009279E5"/>
    <w:rsid w:val="00927D8E"/>
    <w:rsid w:val="0093007A"/>
    <w:rsid w:val="00930499"/>
    <w:rsid w:val="00931090"/>
    <w:rsid w:val="00931696"/>
    <w:rsid w:val="00932F23"/>
    <w:rsid w:val="00934855"/>
    <w:rsid w:val="009348D9"/>
    <w:rsid w:val="00934C2F"/>
    <w:rsid w:val="009363BA"/>
    <w:rsid w:val="0093646A"/>
    <w:rsid w:val="009401EE"/>
    <w:rsid w:val="009422AF"/>
    <w:rsid w:val="00942901"/>
    <w:rsid w:val="00942BC6"/>
    <w:rsid w:val="00943400"/>
    <w:rsid w:val="0094393A"/>
    <w:rsid w:val="00943C1D"/>
    <w:rsid w:val="00944840"/>
    <w:rsid w:val="00944A71"/>
    <w:rsid w:val="009451C4"/>
    <w:rsid w:val="009453B9"/>
    <w:rsid w:val="00946161"/>
    <w:rsid w:val="00946221"/>
    <w:rsid w:val="00947444"/>
    <w:rsid w:val="00950C6C"/>
    <w:rsid w:val="009512B7"/>
    <w:rsid w:val="009520CE"/>
    <w:rsid w:val="0095289E"/>
    <w:rsid w:val="009539BB"/>
    <w:rsid w:val="00953D28"/>
    <w:rsid w:val="00953FFA"/>
    <w:rsid w:val="009563D7"/>
    <w:rsid w:val="0095692C"/>
    <w:rsid w:val="00956A74"/>
    <w:rsid w:val="00957527"/>
    <w:rsid w:val="009577B2"/>
    <w:rsid w:val="00957864"/>
    <w:rsid w:val="009578CB"/>
    <w:rsid w:val="009611A0"/>
    <w:rsid w:val="0096151A"/>
    <w:rsid w:val="00962DEA"/>
    <w:rsid w:val="00963392"/>
    <w:rsid w:val="0096367D"/>
    <w:rsid w:val="009649B1"/>
    <w:rsid w:val="00964E42"/>
    <w:rsid w:val="00964F96"/>
    <w:rsid w:val="009651C7"/>
    <w:rsid w:val="009653AC"/>
    <w:rsid w:val="009657D2"/>
    <w:rsid w:val="00965923"/>
    <w:rsid w:val="00965D63"/>
    <w:rsid w:val="00966664"/>
    <w:rsid w:val="00966973"/>
    <w:rsid w:val="00966A77"/>
    <w:rsid w:val="00967273"/>
    <w:rsid w:val="009678C7"/>
    <w:rsid w:val="00967B35"/>
    <w:rsid w:val="00967D26"/>
    <w:rsid w:val="00970869"/>
    <w:rsid w:val="00970F37"/>
    <w:rsid w:val="00971FD0"/>
    <w:rsid w:val="009724F6"/>
    <w:rsid w:val="0097266F"/>
    <w:rsid w:val="00972825"/>
    <w:rsid w:val="00973AC3"/>
    <w:rsid w:val="00974251"/>
    <w:rsid w:val="009743F3"/>
    <w:rsid w:val="00975591"/>
    <w:rsid w:val="00975E7C"/>
    <w:rsid w:val="00976C47"/>
    <w:rsid w:val="00977137"/>
    <w:rsid w:val="009777DF"/>
    <w:rsid w:val="0098008F"/>
    <w:rsid w:val="00981D40"/>
    <w:rsid w:val="0098208D"/>
    <w:rsid w:val="00982DB4"/>
    <w:rsid w:val="009832B0"/>
    <w:rsid w:val="009847D8"/>
    <w:rsid w:val="00984E9E"/>
    <w:rsid w:val="00984F19"/>
    <w:rsid w:val="009854BA"/>
    <w:rsid w:val="0098684F"/>
    <w:rsid w:val="00986EBD"/>
    <w:rsid w:val="00986FC9"/>
    <w:rsid w:val="00987881"/>
    <w:rsid w:val="009903CD"/>
    <w:rsid w:val="00991AE3"/>
    <w:rsid w:val="00994DF7"/>
    <w:rsid w:val="00994F23"/>
    <w:rsid w:val="00995FF5"/>
    <w:rsid w:val="009965C9"/>
    <w:rsid w:val="00996D43"/>
    <w:rsid w:val="00997957"/>
    <w:rsid w:val="00997C40"/>
    <w:rsid w:val="009A1FE6"/>
    <w:rsid w:val="009A26C9"/>
    <w:rsid w:val="009A275E"/>
    <w:rsid w:val="009A27E3"/>
    <w:rsid w:val="009A408A"/>
    <w:rsid w:val="009A40D5"/>
    <w:rsid w:val="009A4242"/>
    <w:rsid w:val="009A48EB"/>
    <w:rsid w:val="009A4AA0"/>
    <w:rsid w:val="009A4E8A"/>
    <w:rsid w:val="009A588A"/>
    <w:rsid w:val="009A5DD2"/>
    <w:rsid w:val="009A5E41"/>
    <w:rsid w:val="009A620E"/>
    <w:rsid w:val="009A65BD"/>
    <w:rsid w:val="009A7B27"/>
    <w:rsid w:val="009A7BD0"/>
    <w:rsid w:val="009B04AE"/>
    <w:rsid w:val="009B0553"/>
    <w:rsid w:val="009B06C3"/>
    <w:rsid w:val="009B217F"/>
    <w:rsid w:val="009B239C"/>
    <w:rsid w:val="009B316C"/>
    <w:rsid w:val="009B3524"/>
    <w:rsid w:val="009B3912"/>
    <w:rsid w:val="009B4138"/>
    <w:rsid w:val="009B432E"/>
    <w:rsid w:val="009B451D"/>
    <w:rsid w:val="009B54EF"/>
    <w:rsid w:val="009B6189"/>
    <w:rsid w:val="009B64C2"/>
    <w:rsid w:val="009B6CE8"/>
    <w:rsid w:val="009B77EF"/>
    <w:rsid w:val="009B79CC"/>
    <w:rsid w:val="009B7D10"/>
    <w:rsid w:val="009C0051"/>
    <w:rsid w:val="009C09ED"/>
    <w:rsid w:val="009C2123"/>
    <w:rsid w:val="009C32AF"/>
    <w:rsid w:val="009C3995"/>
    <w:rsid w:val="009C3DB5"/>
    <w:rsid w:val="009C40FC"/>
    <w:rsid w:val="009C46B7"/>
    <w:rsid w:val="009C4BFF"/>
    <w:rsid w:val="009C54AC"/>
    <w:rsid w:val="009C5C4A"/>
    <w:rsid w:val="009C639D"/>
    <w:rsid w:val="009D1AC3"/>
    <w:rsid w:val="009D22FF"/>
    <w:rsid w:val="009D2667"/>
    <w:rsid w:val="009D27E0"/>
    <w:rsid w:val="009D2C8B"/>
    <w:rsid w:val="009D2F03"/>
    <w:rsid w:val="009D301E"/>
    <w:rsid w:val="009D306C"/>
    <w:rsid w:val="009D4A35"/>
    <w:rsid w:val="009D4F43"/>
    <w:rsid w:val="009D58B9"/>
    <w:rsid w:val="009D69BF"/>
    <w:rsid w:val="009D6B99"/>
    <w:rsid w:val="009D7848"/>
    <w:rsid w:val="009E08BD"/>
    <w:rsid w:val="009E2B4D"/>
    <w:rsid w:val="009E30F7"/>
    <w:rsid w:val="009E3AD4"/>
    <w:rsid w:val="009E6041"/>
    <w:rsid w:val="009E6384"/>
    <w:rsid w:val="009E6475"/>
    <w:rsid w:val="009E6E33"/>
    <w:rsid w:val="009E7400"/>
    <w:rsid w:val="009E76BB"/>
    <w:rsid w:val="009F004F"/>
    <w:rsid w:val="009F0D5E"/>
    <w:rsid w:val="009F17D6"/>
    <w:rsid w:val="009F2184"/>
    <w:rsid w:val="009F2798"/>
    <w:rsid w:val="009F27ED"/>
    <w:rsid w:val="009F2D46"/>
    <w:rsid w:val="009F332B"/>
    <w:rsid w:val="009F368B"/>
    <w:rsid w:val="009F413B"/>
    <w:rsid w:val="009F422E"/>
    <w:rsid w:val="009F452A"/>
    <w:rsid w:val="009F4B64"/>
    <w:rsid w:val="009F6E19"/>
    <w:rsid w:val="009F73BE"/>
    <w:rsid w:val="009F73CC"/>
    <w:rsid w:val="009F744F"/>
    <w:rsid w:val="009F75E6"/>
    <w:rsid w:val="009F7C02"/>
    <w:rsid w:val="00A0235F"/>
    <w:rsid w:val="00A02425"/>
    <w:rsid w:val="00A024F8"/>
    <w:rsid w:val="00A02F68"/>
    <w:rsid w:val="00A0318F"/>
    <w:rsid w:val="00A04067"/>
    <w:rsid w:val="00A04B33"/>
    <w:rsid w:val="00A04C99"/>
    <w:rsid w:val="00A05101"/>
    <w:rsid w:val="00A057D4"/>
    <w:rsid w:val="00A0675A"/>
    <w:rsid w:val="00A06EC9"/>
    <w:rsid w:val="00A06EFC"/>
    <w:rsid w:val="00A07599"/>
    <w:rsid w:val="00A1022B"/>
    <w:rsid w:val="00A11275"/>
    <w:rsid w:val="00A11F5E"/>
    <w:rsid w:val="00A12827"/>
    <w:rsid w:val="00A13828"/>
    <w:rsid w:val="00A1389A"/>
    <w:rsid w:val="00A138FF"/>
    <w:rsid w:val="00A14259"/>
    <w:rsid w:val="00A14BA0"/>
    <w:rsid w:val="00A1532E"/>
    <w:rsid w:val="00A15460"/>
    <w:rsid w:val="00A15476"/>
    <w:rsid w:val="00A16393"/>
    <w:rsid w:val="00A16532"/>
    <w:rsid w:val="00A16AD7"/>
    <w:rsid w:val="00A1753D"/>
    <w:rsid w:val="00A17D93"/>
    <w:rsid w:val="00A17E3A"/>
    <w:rsid w:val="00A2348B"/>
    <w:rsid w:val="00A2366D"/>
    <w:rsid w:val="00A237D4"/>
    <w:rsid w:val="00A23E33"/>
    <w:rsid w:val="00A23EE6"/>
    <w:rsid w:val="00A24AD0"/>
    <w:rsid w:val="00A24C44"/>
    <w:rsid w:val="00A2539F"/>
    <w:rsid w:val="00A25BEA"/>
    <w:rsid w:val="00A25D06"/>
    <w:rsid w:val="00A25FC3"/>
    <w:rsid w:val="00A26793"/>
    <w:rsid w:val="00A26A4B"/>
    <w:rsid w:val="00A26CDF"/>
    <w:rsid w:val="00A2764C"/>
    <w:rsid w:val="00A27AF9"/>
    <w:rsid w:val="00A27E57"/>
    <w:rsid w:val="00A30B50"/>
    <w:rsid w:val="00A30B8B"/>
    <w:rsid w:val="00A31311"/>
    <w:rsid w:val="00A3307A"/>
    <w:rsid w:val="00A34F40"/>
    <w:rsid w:val="00A3504C"/>
    <w:rsid w:val="00A3728C"/>
    <w:rsid w:val="00A3771B"/>
    <w:rsid w:val="00A378C0"/>
    <w:rsid w:val="00A40C1F"/>
    <w:rsid w:val="00A40DA0"/>
    <w:rsid w:val="00A4117B"/>
    <w:rsid w:val="00A41B27"/>
    <w:rsid w:val="00A4284A"/>
    <w:rsid w:val="00A42CF8"/>
    <w:rsid w:val="00A42E68"/>
    <w:rsid w:val="00A4525F"/>
    <w:rsid w:val="00A45B28"/>
    <w:rsid w:val="00A45F5B"/>
    <w:rsid w:val="00A46FBE"/>
    <w:rsid w:val="00A473DC"/>
    <w:rsid w:val="00A47BE1"/>
    <w:rsid w:val="00A50219"/>
    <w:rsid w:val="00A503E9"/>
    <w:rsid w:val="00A50524"/>
    <w:rsid w:val="00A505D9"/>
    <w:rsid w:val="00A51365"/>
    <w:rsid w:val="00A51385"/>
    <w:rsid w:val="00A518A4"/>
    <w:rsid w:val="00A51DB6"/>
    <w:rsid w:val="00A51ED5"/>
    <w:rsid w:val="00A52A61"/>
    <w:rsid w:val="00A55019"/>
    <w:rsid w:val="00A559F1"/>
    <w:rsid w:val="00A56ACC"/>
    <w:rsid w:val="00A56CF7"/>
    <w:rsid w:val="00A56F87"/>
    <w:rsid w:val="00A56FC1"/>
    <w:rsid w:val="00A57DA7"/>
    <w:rsid w:val="00A6012A"/>
    <w:rsid w:val="00A60317"/>
    <w:rsid w:val="00A60B56"/>
    <w:rsid w:val="00A611AD"/>
    <w:rsid w:val="00A6252C"/>
    <w:rsid w:val="00A625AD"/>
    <w:rsid w:val="00A630B0"/>
    <w:rsid w:val="00A636FB"/>
    <w:rsid w:val="00A6373D"/>
    <w:rsid w:val="00A63ADC"/>
    <w:rsid w:val="00A63BBC"/>
    <w:rsid w:val="00A63F14"/>
    <w:rsid w:val="00A648C4"/>
    <w:rsid w:val="00A64E85"/>
    <w:rsid w:val="00A65006"/>
    <w:rsid w:val="00A65425"/>
    <w:rsid w:val="00A65B1E"/>
    <w:rsid w:val="00A664D9"/>
    <w:rsid w:val="00A66F38"/>
    <w:rsid w:val="00A673A8"/>
    <w:rsid w:val="00A6766C"/>
    <w:rsid w:val="00A700AC"/>
    <w:rsid w:val="00A70356"/>
    <w:rsid w:val="00A706E2"/>
    <w:rsid w:val="00A70760"/>
    <w:rsid w:val="00A7078F"/>
    <w:rsid w:val="00A70D92"/>
    <w:rsid w:val="00A71E89"/>
    <w:rsid w:val="00A73405"/>
    <w:rsid w:val="00A742F2"/>
    <w:rsid w:val="00A74D2E"/>
    <w:rsid w:val="00A76D3B"/>
    <w:rsid w:val="00A77E55"/>
    <w:rsid w:val="00A77F0C"/>
    <w:rsid w:val="00A801A1"/>
    <w:rsid w:val="00A80408"/>
    <w:rsid w:val="00A81131"/>
    <w:rsid w:val="00A81C25"/>
    <w:rsid w:val="00A82655"/>
    <w:rsid w:val="00A82CD5"/>
    <w:rsid w:val="00A83A58"/>
    <w:rsid w:val="00A84320"/>
    <w:rsid w:val="00A8432A"/>
    <w:rsid w:val="00A84E76"/>
    <w:rsid w:val="00A84F2A"/>
    <w:rsid w:val="00A852BD"/>
    <w:rsid w:val="00A8666B"/>
    <w:rsid w:val="00A87904"/>
    <w:rsid w:val="00A90D37"/>
    <w:rsid w:val="00A91568"/>
    <w:rsid w:val="00A91D41"/>
    <w:rsid w:val="00A91D55"/>
    <w:rsid w:val="00A9203B"/>
    <w:rsid w:val="00A93662"/>
    <w:rsid w:val="00A93B60"/>
    <w:rsid w:val="00A94055"/>
    <w:rsid w:val="00A9423E"/>
    <w:rsid w:val="00A9449E"/>
    <w:rsid w:val="00A94508"/>
    <w:rsid w:val="00A95B02"/>
    <w:rsid w:val="00A95F11"/>
    <w:rsid w:val="00A96DD3"/>
    <w:rsid w:val="00A96F94"/>
    <w:rsid w:val="00A97074"/>
    <w:rsid w:val="00A978D6"/>
    <w:rsid w:val="00A979D6"/>
    <w:rsid w:val="00AA032C"/>
    <w:rsid w:val="00AA0E16"/>
    <w:rsid w:val="00AA1060"/>
    <w:rsid w:val="00AA1743"/>
    <w:rsid w:val="00AA2A52"/>
    <w:rsid w:val="00AA336A"/>
    <w:rsid w:val="00AA452C"/>
    <w:rsid w:val="00AA46F5"/>
    <w:rsid w:val="00AA48E7"/>
    <w:rsid w:val="00AA4BD8"/>
    <w:rsid w:val="00AA4D04"/>
    <w:rsid w:val="00AA56B5"/>
    <w:rsid w:val="00AA5942"/>
    <w:rsid w:val="00AA5B40"/>
    <w:rsid w:val="00AA6253"/>
    <w:rsid w:val="00AA7C0E"/>
    <w:rsid w:val="00AB05C1"/>
    <w:rsid w:val="00AB0FB4"/>
    <w:rsid w:val="00AB17AA"/>
    <w:rsid w:val="00AB17F1"/>
    <w:rsid w:val="00AB1CB1"/>
    <w:rsid w:val="00AB1D1E"/>
    <w:rsid w:val="00AB27D6"/>
    <w:rsid w:val="00AB2BD3"/>
    <w:rsid w:val="00AB33CF"/>
    <w:rsid w:val="00AB3855"/>
    <w:rsid w:val="00AB399F"/>
    <w:rsid w:val="00AB3C60"/>
    <w:rsid w:val="00AB4154"/>
    <w:rsid w:val="00AB4251"/>
    <w:rsid w:val="00AB5D53"/>
    <w:rsid w:val="00AB695D"/>
    <w:rsid w:val="00AB6C56"/>
    <w:rsid w:val="00AB72A8"/>
    <w:rsid w:val="00AB763B"/>
    <w:rsid w:val="00AC03DF"/>
    <w:rsid w:val="00AC1986"/>
    <w:rsid w:val="00AC1ADD"/>
    <w:rsid w:val="00AC24F5"/>
    <w:rsid w:val="00AC293F"/>
    <w:rsid w:val="00AC30B8"/>
    <w:rsid w:val="00AC334A"/>
    <w:rsid w:val="00AC36F4"/>
    <w:rsid w:val="00AC3723"/>
    <w:rsid w:val="00AC4761"/>
    <w:rsid w:val="00AC49C1"/>
    <w:rsid w:val="00AC59F9"/>
    <w:rsid w:val="00AC5EB2"/>
    <w:rsid w:val="00AC5FFB"/>
    <w:rsid w:val="00AC63D7"/>
    <w:rsid w:val="00AC7916"/>
    <w:rsid w:val="00AD0EA5"/>
    <w:rsid w:val="00AD0EA8"/>
    <w:rsid w:val="00AD1295"/>
    <w:rsid w:val="00AD1754"/>
    <w:rsid w:val="00AD1ED2"/>
    <w:rsid w:val="00AD20D5"/>
    <w:rsid w:val="00AD2244"/>
    <w:rsid w:val="00AD2583"/>
    <w:rsid w:val="00AD270C"/>
    <w:rsid w:val="00AD271B"/>
    <w:rsid w:val="00AD2A83"/>
    <w:rsid w:val="00AD2DE5"/>
    <w:rsid w:val="00AD3034"/>
    <w:rsid w:val="00AD38A1"/>
    <w:rsid w:val="00AD3FCF"/>
    <w:rsid w:val="00AD4216"/>
    <w:rsid w:val="00AD4DB4"/>
    <w:rsid w:val="00AD64DE"/>
    <w:rsid w:val="00AD66A8"/>
    <w:rsid w:val="00AD69DB"/>
    <w:rsid w:val="00AD707A"/>
    <w:rsid w:val="00AD707F"/>
    <w:rsid w:val="00AD7B22"/>
    <w:rsid w:val="00AE03BB"/>
    <w:rsid w:val="00AE065C"/>
    <w:rsid w:val="00AE0D77"/>
    <w:rsid w:val="00AE323F"/>
    <w:rsid w:val="00AE34CD"/>
    <w:rsid w:val="00AE4FA4"/>
    <w:rsid w:val="00AE5ABF"/>
    <w:rsid w:val="00AE6758"/>
    <w:rsid w:val="00AE6CDA"/>
    <w:rsid w:val="00AE6D5F"/>
    <w:rsid w:val="00AE6DE5"/>
    <w:rsid w:val="00AE72AD"/>
    <w:rsid w:val="00AE7D80"/>
    <w:rsid w:val="00AE7EC1"/>
    <w:rsid w:val="00AF1460"/>
    <w:rsid w:val="00AF2FA2"/>
    <w:rsid w:val="00AF4AF6"/>
    <w:rsid w:val="00AF544E"/>
    <w:rsid w:val="00AF5988"/>
    <w:rsid w:val="00AF7F94"/>
    <w:rsid w:val="00B00739"/>
    <w:rsid w:val="00B00811"/>
    <w:rsid w:val="00B017BD"/>
    <w:rsid w:val="00B02185"/>
    <w:rsid w:val="00B031AA"/>
    <w:rsid w:val="00B035BA"/>
    <w:rsid w:val="00B03819"/>
    <w:rsid w:val="00B03BCE"/>
    <w:rsid w:val="00B04029"/>
    <w:rsid w:val="00B04413"/>
    <w:rsid w:val="00B0510E"/>
    <w:rsid w:val="00B056BA"/>
    <w:rsid w:val="00B05A3B"/>
    <w:rsid w:val="00B0775B"/>
    <w:rsid w:val="00B10227"/>
    <w:rsid w:val="00B10824"/>
    <w:rsid w:val="00B10D11"/>
    <w:rsid w:val="00B122A8"/>
    <w:rsid w:val="00B1243D"/>
    <w:rsid w:val="00B14CDA"/>
    <w:rsid w:val="00B1776E"/>
    <w:rsid w:val="00B17F4E"/>
    <w:rsid w:val="00B200E4"/>
    <w:rsid w:val="00B201AF"/>
    <w:rsid w:val="00B204A5"/>
    <w:rsid w:val="00B209E5"/>
    <w:rsid w:val="00B216A0"/>
    <w:rsid w:val="00B218A4"/>
    <w:rsid w:val="00B22839"/>
    <w:rsid w:val="00B23234"/>
    <w:rsid w:val="00B2340E"/>
    <w:rsid w:val="00B242F9"/>
    <w:rsid w:val="00B26701"/>
    <w:rsid w:val="00B26C8D"/>
    <w:rsid w:val="00B270B9"/>
    <w:rsid w:val="00B27D40"/>
    <w:rsid w:val="00B3223D"/>
    <w:rsid w:val="00B3245A"/>
    <w:rsid w:val="00B330E6"/>
    <w:rsid w:val="00B341DB"/>
    <w:rsid w:val="00B347F5"/>
    <w:rsid w:val="00B35620"/>
    <w:rsid w:val="00B35C45"/>
    <w:rsid w:val="00B3630E"/>
    <w:rsid w:val="00B36FB3"/>
    <w:rsid w:val="00B37A46"/>
    <w:rsid w:val="00B401AD"/>
    <w:rsid w:val="00B40378"/>
    <w:rsid w:val="00B408A8"/>
    <w:rsid w:val="00B40B35"/>
    <w:rsid w:val="00B41F3A"/>
    <w:rsid w:val="00B42078"/>
    <w:rsid w:val="00B423F4"/>
    <w:rsid w:val="00B42505"/>
    <w:rsid w:val="00B42947"/>
    <w:rsid w:val="00B42D42"/>
    <w:rsid w:val="00B433FA"/>
    <w:rsid w:val="00B43EA6"/>
    <w:rsid w:val="00B44483"/>
    <w:rsid w:val="00B44771"/>
    <w:rsid w:val="00B45FD1"/>
    <w:rsid w:val="00B45FF9"/>
    <w:rsid w:val="00B467DC"/>
    <w:rsid w:val="00B46A14"/>
    <w:rsid w:val="00B46D61"/>
    <w:rsid w:val="00B46E3A"/>
    <w:rsid w:val="00B478EF"/>
    <w:rsid w:val="00B5025B"/>
    <w:rsid w:val="00B502B8"/>
    <w:rsid w:val="00B50F83"/>
    <w:rsid w:val="00B51C93"/>
    <w:rsid w:val="00B522BC"/>
    <w:rsid w:val="00B533E2"/>
    <w:rsid w:val="00B5414A"/>
    <w:rsid w:val="00B54E2E"/>
    <w:rsid w:val="00B55253"/>
    <w:rsid w:val="00B56C48"/>
    <w:rsid w:val="00B573DA"/>
    <w:rsid w:val="00B5794A"/>
    <w:rsid w:val="00B57BA3"/>
    <w:rsid w:val="00B601DF"/>
    <w:rsid w:val="00B60F71"/>
    <w:rsid w:val="00B61C50"/>
    <w:rsid w:val="00B6224B"/>
    <w:rsid w:val="00B622CF"/>
    <w:rsid w:val="00B643B0"/>
    <w:rsid w:val="00B64C8C"/>
    <w:rsid w:val="00B66833"/>
    <w:rsid w:val="00B668A7"/>
    <w:rsid w:val="00B6724B"/>
    <w:rsid w:val="00B67943"/>
    <w:rsid w:val="00B67DA3"/>
    <w:rsid w:val="00B70743"/>
    <w:rsid w:val="00B7088B"/>
    <w:rsid w:val="00B70B6D"/>
    <w:rsid w:val="00B71FB3"/>
    <w:rsid w:val="00B724FA"/>
    <w:rsid w:val="00B72A2C"/>
    <w:rsid w:val="00B72C83"/>
    <w:rsid w:val="00B739FE"/>
    <w:rsid w:val="00B7456E"/>
    <w:rsid w:val="00B76A2C"/>
    <w:rsid w:val="00B77B0B"/>
    <w:rsid w:val="00B80DE8"/>
    <w:rsid w:val="00B827AB"/>
    <w:rsid w:val="00B833DF"/>
    <w:rsid w:val="00B8367F"/>
    <w:rsid w:val="00B83E8D"/>
    <w:rsid w:val="00B83E95"/>
    <w:rsid w:val="00B84714"/>
    <w:rsid w:val="00B84B72"/>
    <w:rsid w:val="00B84CB7"/>
    <w:rsid w:val="00B85999"/>
    <w:rsid w:val="00B867F5"/>
    <w:rsid w:val="00B86E70"/>
    <w:rsid w:val="00B8704E"/>
    <w:rsid w:val="00B90069"/>
    <w:rsid w:val="00B905A4"/>
    <w:rsid w:val="00B90E18"/>
    <w:rsid w:val="00B90EA8"/>
    <w:rsid w:val="00B92CF6"/>
    <w:rsid w:val="00B92F0B"/>
    <w:rsid w:val="00B9401B"/>
    <w:rsid w:val="00B946A5"/>
    <w:rsid w:val="00B9489A"/>
    <w:rsid w:val="00B94CD0"/>
    <w:rsid w:val="00B94D65"/>
    <w:rsid w:val="00B958A6"/>
    <w:rsid w:val="00B95A00"/>
    <w:rsid w:val="00B96254"/>
    <w:rsid w:val="00B96324"/>
    <w:rsid w:val="00B9640B"/>
    <w:rsid w:val="00B9680B"/>
    <w:rsid w:val="00B973D7"/>
    <w:rsid w:val="00B97695"/>
    <w:rsid w:val="00BA0A84"/>
    <w:rsid w:val="00BA179F"/>
    <w:rsid w:val="00BA1D8A"/>
    <w:rsid w:val="00BA3139"/>
    <w:rsid w:val="00BA4A9E"/>
    <w:rsid w:val="00BA4B54"/>
    <w:rsid w:val="00BA56E5"/>
    <w:rsid w:val="00BA583D"/>
    <w:rsid w:val="00BA681F"/>
    <w:rsid w:val="00BA717F"/>
    <w:rsid w:val="00BA76C0"/>
    <w:rsid w:val="00BB03DB"/>
    <w:rsid w:val="00BB0714"/>
    <w:rsid w:val="00BB0AF5"/>
    <w:rsid w:val="00BB1CDA"/>
    <w:rsid w:val="00BB1EF3"/>
    <w:rsid w:val="00BB27E3"/>
    <w:rsid w:val="00BB2C74"/>
    <w:rsid w:val="00BB2E63"/>
    <w:rsid w:val="00BB4D79"/>
    <w:rsid w:val="00BB510E"/>
    <w:rsid w:val="00BB5921"/>
    <w:rsid w:val="00BB5CA6"/>
    <w:rsid w:val="00BB6D1A"/>
    <w:rsid w:val="00BB7942"/>
    <w:rsid w:val="00BC0D75"/>
    <w:rsid w:val="00BC1347"/>
    <w:rsid w:val="00BC1CB2"/>
    <w:rsid w:val="00BC1EAA"/>
    <w:rsid w:val="00BC2201"/>
    <w:rsid w:val="00BC2E13"/>
    <w:rsid w:val="00BC3149"/>
    <w:rsid w:val="00BC3658"/>
    <w:rsid w:val="00BC37ED"/>
    <w:rsid w:val="00BC3D08"/>
    <w:rsid w:val="00BC4701"/>
    <w:rsid w:val="00BC4F42"/>
    <w:rsid w:val="00BC58E4"/>
    <w:rsid w:val="00BC63D9"/>
    <w:rsid w:val="00BC7223"/>
    <w:rsid w:val="00BC733C"/>
    <w:rsid w:val="00BD0253"/>
    <w:rsid w:val="00BD0470"/>
    <w:rsid w:val="00BD0DEB"/>
    <w:rsid w:val="00BD129A"/>
    <w:rsid w:val="00BD12F5"/>
    <w:rsid w:val="00BD1B8B"/>
    <w:rsid w:val="00BD294B"/>
    <w:rsid w:val="00BD4956"/>
    <w:rsid w:val="00BD5B7A"/>
    <w:rsid w:val="00BD5FE7"/>
    <w:rsid w:val="00BD66AF"/>
    <w:rsid w:val="00BD69C6"/>
    <w:rsid w:val="00BD70A0"/>
    <w:rsid w:val="00BD7DCF"/>
    <w:rsid w:val="00BE0436"/>
    <w:rsid w:val="00BE0D23"/>
    <w:rsid w:val="00BE2D34"/>
    <w:rsid w:val="00BE3EEF"/>
    <w:rsid w:val="00BE4689"/>
    <w:rsid w:val="00BE4C37"/>
    <w:rsid w:val="00BE63F5"/>
    <w:rsid w:val="00BE7504"/>
    <w:rsid w:val="00BE761A"/>
    <w:rsid w:val="00BF0319"/>
    <w:rsid w:val="00BF04B6"/>
    <w:rsid w:val="00BF2931"/>
    <w:rsid w:val="00BF2A78"/>
    <w:rsid w:val="00BF37CC"/>
    <w:rsid w:val="00BF38BE"/>
    <w:rsid w:val="00BF4849"/>
    <w:rsid w:val="00BF49AF"/>
    <w:rsid w:val="00BF4FE4"/>
    <w:rsid w:val="00BF5924"/>
    <w:rsid w:val="00BF6073"/>
    <w:rsid w:val="00BF6553"/>
    <w:rsid w:val="00BF6898"/>
    <w:rsid w:val="00BF6AE3"/>
    <w:rsid w:val="00BF7263"/>
    <w:rsid w:val="00BF7496"/>
    <w:rsid w:val="00BF7CFD"/>
    <w:rsid w:val="00BF7FAD"/>
    <w:rsid w:val="00C00141"/>
    <w:rsid w:val="00C008DD"/>
    <w:rsid w:val="00C01464"/>
    <w:rsid w:val="00C01D09"/>
    <w:rsid w:val="00C02114"/>
    <w:rsid w:val="00C028D8"/>
    <w:rsid w:val="00C02D83"/>
    <w:rsid w:val="00C032AF"/>
    <w:rsid w:val="00C03450"/>
    <w:rsid w:val="00C044C2"/>
    <w:rsid w:val="00C065E7"/>
    <w:rsid w:val="00C0684C"/>
    <w:rsid w:val="00C06D84"/>
    <w:rsid w:val="00C071B2"/>
    <w:rsid w:val="00C073B3"/>
    <w:rsid w:val="00C07485"/>
    <w:rsid w:val="00C07E43"/>
    <w:rsid w:val="00C107EB"/>
    <w:rsid w:val="00C109B3"/>
    <w:rsid w:val="00C10A83"/>
    <w:rsid w:val="00C10F0A"/>
    <w:rsid w:val="00C1154F"/>
    <w:rsid w:val="00C11A83"/>
    <w:rsid w:val="00C11ED6"/>
    <w:rsid w:val="00C12160"/>
    <w:rsid w:val="00C123C3"/>
    <w:rsid w:val="00C124B0"/>
    <w:rsid w:val="00C13A99"/>
    <w:rsid w:val="00C13FAD"/>
    <w:rsid w:val="00C13FD6"/>
    <w:rsid w:val="00C1530D"/>
    <w:rsid w:val="00C155D0"/>
    <w:rsid w:val="00C15DE4"/>
    <w:rsid w:val="00C1640D"/>
    <w:rsid w:val="00C16CF6"/>
    <w:rsid w:val="00C17D37"/>
    <w:rsid w:val="00C203BD"/>
    <w:rsid w:val="00C20815"/>
    <w:rsid w:val="00C209E1"/>
    <w:rsid w:val="00C2165D"/>
    <w:rsid w:val="00C218EA"/>
    <w:rsid w:val="00C21A15"/>
    <w:rsid w:val="00C221B6"/>
    <w:rsid w:val="00C227EF"/>
    <w:rsid w:val="00C22C0B"/>
    <w:rsid w:val="00C23005"/>
    <w:rsid w:val="00C23330"/>
    <w:rsid w:val="00C23474"/>
    <w:rsid w:val="00C23634"/>
    <w:rsid w:val="00C236A1"/>
    <w:rsid w:val="00C250FC"/>
    <w:rsid w:val="00C25FAA"/>
    <w:rsid w:val="00C26736"/>
    <w:rsid w:val="00C26858"/>
    <w:rsid w:val="00C27506"/>
    <w:rsid w:val="00C27DCF"/>
    <w:rsid w:val="00C30102"/>
    <w:rsid w:val="00C30FCA"/>
    <w:rsid w:val="00C316FD"/>
    <w:rsid w:val="00C31BAA"/>
    <w:rsid w:val="00C32225"/>
    <w:rsid w:val="00C33739"/>
    <w:rsid w:val="00C33D81"/>
    <w:rsid w:val="00C33FC8"/>
    <w:rsid w:val="00C345C5"/>
    <w:rsid w:val="00C34A0F"/>
    <w:rsid w:val="00C3563D"/>
    <w:rsid w:val="00C35A5E"/>
    <w:rsid w:val="00C35B3D"/>
    <w:rsid w:val="00C35E11"/>
    <w:rsid w:val="00C40A31"/>
    <w:rsid w:val="00C412BD"/>
    <w:rsid w:val="00C41D6F"/>
    <w:rsid w:val="00C42858"/>
    <w:rsid w:val="00C42D3A"/>
    <w:rsid w:val="00C430CC"/>
    <w:rsid w:val="00C436DC"/>
    <w:rsid w:val="00C439E2"/>
    <w:rsid w:val="00C43C60"/>
    <w:rsid w:val="00C46361"/>
    <w:rsid w:val="00C469EE"/>
    <w:rsid w:val="00C47B52"/>
    <w:rsid w:val="00C50DFE"/>
    <w:rsid w:val="00C51377"/>
    <w:rsid w:val="00C518EC"/>
    <w:rsid w:val="00C51CEC"/>
    <w:rsid w:val="00C529D8"/>
    <w:rsid w:val="00C52D08"/>
    <w:rsid w:val="00C530E8"/>
    <w:rsid w:val="00C53A78"/>
    <w:rsid w:val="00C545AB"/>
    <w:rsid w:val="00C54698"/>
    <w:rsid w:val="00C55FEF"/>
    <w:rsid w:val="00C571ED"/>
    <w:rsid w:val="00C5758A"/>
    <w:rsid w:val="00C60752"/>
    <w:rsid w:val="00C6206A"/>
    <w:rsid w:val="00C629F9"/>
    <w:rsid w:val="00C630B0"/>
    <w:rsid w:val="00C633D3"/>
    <w:rsid w:val="00C63DA4"/>
    <w:rsid w:val="00C6415B"/>
    <w:rsid w:val="00C642CC"/>
    <w:rsid w:val="00C645F3"/>
    <w:rsid w:val="00C649A0"/>
    <w:rsid w:val="00C64F05"/>
    <w:rsid w:val="00C6561E"/>
    <w:rsid w:val="00C65E4F"/>
    <w:rsid w:val="00C6725A"/>
    <w:rsid w:val="00C706E3"/>
    <w:rsid w:val="00C70804"/>
    <w:rsid w:val="00C70857"/>
    <w:rsid w:val="00C70F9C"/>
    <w:rsid w:val="00C72B04"/>
    <w:rsid w:val="00C72CCD"/>
    <w:rsid w:val="00C74B21"/>
    <w:rsid w:val="00C74CC4"/>
    <w:rsid w:val="00C76016"/>
    <w:rsid w:val="00C76045"/>
    <w:rsid w:val="00C761E2"/>
    <w:rsid w:val="00C76617"/>
    <w:rsid w:val="00C76633"/>
    <w:rsid w:val="00C766F9"/>
    <w:rsid w:val="00C7687C"/>
    <w:rsid w:val="00C76960"/>
    <w:rsid w:val="00C76E0B"/>
    <w:rsid w:val="00C77971"/>
    <w:rsid w:val="00C77D74"/>
    <w:rsid w:val="00C77F94"/>
    <w:rsid w:val="00C80F16"/>
    <w:rsid w:val="00C81614"/>
    <w:rsid w:val="00C83E19"/>
    <w:rsid w:val="00C84513"/>
    <w:rsid w:val="00C84ED3"/>
    <w:rsid w:val="00C8502A"/>
    <w:rsid w:val="00C85306"/>
    <w:rsid w:val="00C86374"/>
    <w:rsid w:val="00C868E7"/>
    <w:rsid w:val="00C86D6F"/>
    <w:rsid w:val="00C86FB2"/>
    <w:rsid w:val="00C87510"/>
    <w:rsid w:val="00C877DF"/>
    <w:rsid w:val="00C87A17"/>
    <w:rsid w:val="00C87E73"/>
    <w:rsid w:val="00C9000D"/>
    <w:rsid w:val="00C90C1D"/>
    <w:rsid w:val="00C9129D"/>
    <w:rsid w:val="00C91D5F"/>
    <w:rsid w:val="00C9305E"/>
    <w:rsid w:val="00C93304"/>
    <w:rsid w:val="00C93910"/>
    <w:rsid w:val="00C93F0D"/>
    <w:rsid w:val="00C959C1"/>
    <w:rsid w:val="00C95DA6"/>
    <w:rsid w:val="00C96B6F"/>
    <w:rsid w:val="00C976E3"/>
    <w:rsid w:val="00CA0266"/>
    <w:rsid w:val="00CA0EDB"/>
    <w:rsid w:val="00CA11B7"/>
    <w:rsid w:val="00CA1434"/>
    <w:rsid w:val="00CA1600"/>
    <w:rsid w:val="00CA3524"/>
    <w:rsid w:val="00CA36C9"/>
    <w:rsid w:val="00CA3EB3"/>
    <w:rsid w:val="00CA4C4A"/>
    <w:rsid w:val="00CA4C71"/>
    <w:rsid w:val="00CA4E3C"/>
    <w:rsid w:val="00CA5468"/>
    <w:rsid w:val="00CA56B9"/>
    <w:rsid w:val="00CA56D8"/>
    <w:rsid w:val="00CA64AF"/>
    <w:rsid w:val="00CA6E0B"/>
    <w:rsid w:val="00CA7750"/>
    <w:rsid w:val="00CB0041"/>
    <w:rsid w:val="00CB168F"/>
    <w:rsid w:val="00CB25B8"/>
    <w:rsid w:val="00CB2DF4"/>
    <w:rsid w:val="00CB37D2"/>
    <w:rsid w:val="00CB4AB8"/>
    <w:rsid w:val="00CB5561"/>
    <w:rsid w:val="00CB5739"/>
    <w:rsid w:val="00CB5EB3"/>
    <w:rsid w:val="00CB6019"/>
    <w:rsid w:val="00CB60E3"/>
    <w:rsid w:val="00CB6D07"/>
    <w:rsid w:val="00CB75D7"/>
    <w:rsid w:val="00CB7B99"/>
    <w:rsid w:val="00CB7DC9"/>
    <w:rsid w:val="00CB7E56"/>
    <w:rsid w:val="00CC0393"/>
    <w:rsid w:val="00CC0443"/>
    <w:rsid w:val="00CC0ED6"/>
    <w:rsid w:val="00CC182B"/>
    <w:rsid w:val="00CC1E1C"/>
    <w:rsid w:val="00CC20B6"/>
    <w:rsid w:val="00CC2833"/>
    <w:rsid w:val="00CC3B63"/>
    <w:rsid w:val="00CC3D93"/>
    <w:rsid w:val="00CC3E38"/>
    <w:rsid w:val="00CC4CEF"/>
    <w:rsid w:val="00CC5E30"/>
    <w:rsid w:val="00CC6247"/>
    <w:rsid w:val="00CC6613"/>
    <w:rsid w:val="00CC7951"/>
    <w:rsid w:val="00CC7B2F"/>
    <w:rsid w:val="00CD015E"/>
    <w:rsid w:val="00CD1628"/>
    <w:rsid w:val="00CD1C3A"/>
    <w:rsid w:val="00CD2CDA"/>
    <w:rsid w:val="00CD2EDE"/>
    <w:rsid w:val="00CD37A7"/>
    <w:rsid w:val="00CD3CBF"/>
    <w:rsid w:val="00CD3F8F"/>
    <w:rsid w:val="00CD4C57"/>
    <w:rsid w:val="00CD51A2"/>
    <w:rsid w:val="00CD590F"/>
    <w:rsid w:val="00CD5D98"/>
    <w:rsid w:val="00CD5F64"/>
    <w:rsid w:val="00CD63D4"/>
    <w:rsid w:val="00CD6A55"/>
    <w:rsid w:val="00CD6A94"/>
    <w:rsid w:val="00CD709D"/>
    <w:rsid w:val="00CD7BDA"/>
    <w:rsid w:val="00CE004A"/>
    <w:rsid w:val="00CE005C"/>
    <w:rsid w:val="00CE017C"/>
    <w:rsid w:val="00CE1227"/>
    <w:rsid w:val="00CE1C89"/>
    <w:rsid w:val="00CE21F8"/>
    <w:rsid w:val="00CE332A"/>
    <w:rsid w:val="00CE36DE"/>
    <w:rsid w:val="00CE3724"/>
    <w:rsid w:val="00CE3983"/>
    <w:rsid w:val="00CE4710"/>
    <w:rsid w:val="00CE5593"/>
    <w:rsid w:val="00CE5629"/>
    <w:rsid w:val="00CE5960"/>
    <w:rsid w:val="00CE62B7"/>
    <w:rsid w:val="00CE63D8"/>
    <w:rsid w:val="00CE786D"/>
    <w:rsid w:val="00CE7B95"/>
    <w:rsid w:val="00CF00BA"/>
    <w:rsid w:val="00CF053D"/>
    <w:rsid w:val="00CF08B6"/>
    <w:rsid w:val="00CF0AA1"/>
    <w:rsid w:val="00CF0BA8"/>
    <w:rsid w:val="00CF141C"/>
    <w:rsid w:val="00CF1B4F"/>
    <w:rsid w:val="00CF1B78"/>
    <w:rsid w:val="00CF2D41"/>
    <w:rsid w:val="00CF393B"/>
    <w:rsid w:val="00CF42EC"/>
    <w:rsid w:val="00CF6108"/>
    <w:rsid w:val="00CF6593"/>
    <w:rsid w:val="00CF65D0"/>
    <w:rsid w:val="00CF71C9"/>
    <w:rsid w:val="00CF7C4B"/>
    <w:rsid w:val="00D00786"/>
    <w:rsid w:val="00D00AFA"/>
    <w:rsid w:val="00D00E75"/>
    <w:rsid w:val="00D010F1"/>
    <w:rsid w:val="00D01DE4"/>
    <w:rsid w:val="00D021ED"/>
    <w:rsid w:val="00D02E5A"/>
    <w:rsid w:val="00D0335D"/>
    <w:rsid w:val="00D037DE"/>
    <w:rsid w:val="00D03BBF"/>
    <w:rsid w:val="00D04357"/>
    <w:rsid w:val="00D0481B"/>
    <w:rsid w:val="00D05020"/>
    <w:rsid w:val="00D0609A"/>
    <w:rsid w:val="00D061F7"/>
    <w:rsid w:val="00D06A09"/>
    <w:rsid w:val="00D06BC8"/>
    <w:rsid w:val="00D10663"/>
    <w:rsid w:val="00D109D5"/>
    <w:rsid w:val="00D10E4E"/>
    <w:rsid w:val="00D11489"/>
    <w:rsid w:val="00D11D0A"/>
    <w:rsid w:val="00D125AF"/>
    <w:rsid w:val="00D1292D"/>
    <w:rsid w:val="00D14C51"/>
    <w:rsid w:val="00D15707"/>
    <w:rsid w:val="00D162C9"/>
    <w:rsid w:val="00D16A59"/>
    <w:rsid w:val="00D1706E"/>
    <w:rsid w:val="00D17919"/>
    <w:rsid w:val="00D17F87"/>
    <w:rsid w:val="00D20069"/>
    <w:rsid w:val="00D200D0"/>
    <w:rsid w:val="00D217F3"/>
    <w:rsid w:val="00D21E6A"/>
    <w:rsid w:val="00D21F1E"/>
    <w:rsid w:val="00D22A61"/>
    <w:rsid w:val="00D22A7F"/>
    <w:rsid w:val="00D22CF6"/>
    <w:rsid w:val="00D22FB8"/>
    <w:rsid w:val="00D233A7"/>
    <w:rsid w:val="00D242B7"/>
    <w:rsid w:val="00D250F3"/>
    <w:rsid w:val="00D26BF2"/>
    <w:rsid w:val="00D27DE7"/>
    <w:rsid w:val="00D3062D"/>
    <w:rsid w:val="00D30D21"/>
    <w:rsid w:val="00D30F8B"/>
    <w:rsid w:val="00D31CC2"/>
    <w:rsid w:val="00D32155"/>
    <w:rsid w:val="00D3274F"/>
    <w:rsid w:val="00D33717"/>
    <w:rsid w:val="00D345F2"/>
    <w:rsid w:val="00D34908"/>
    <w:rsid w:val="00D3504A"/>
    <w:rsid w:val="00D3555D"/>
    <w:rsid w:val="00D35C8C"/>
    <w:rsid w:val="00D363F4"/>
    <w:rsid w:val="00D3651F"/>
    <w:rsid w:val="00D3684F"/>
    <w:rsid w:val="00D36A7D"/>
    <w:rsid w:val="00D36B64"/>
    <w:rsid w:val="00D37416"/>
    <w:rsid w:val="00D3782E"/>
    <w:rsid w:val="00D41AC9"/>
    <w:rsid w:val="00D41C08"/>
    <w:rsid w:val="00D42091"/>
    <w:rsid w:val="00D4456A"/>
    <w:rsid w:val="00D44638"/>
    <w:rsid w:val="00D44C7E"/>
    <w:rsid w:val="00D4506A"/>
    <w:rsid w:val="00D453DC"/>
    <w:rsid w:val="00D45914"/>
    <w:rsid w:val="00D45B77"/>
    <w:rsid w:val="00D45D2A"/>
    <w:rsid w:val="00D4636E"/>
    <w:rsid w:val="00D46559"/>
    <w:rsid w:val="00D4743F"/>
    <w:rsid w:val="00D47D69"/>
    <w:rsid w:val="00D5020E"/>
    <w:rsid w:val="00D50910"/>
    <w:rsid w:val="00D50FEE"/>
    <w:rsid w:val="00D51291"/>
    <w:rsid w:val="00D523BF"/>
    <w:rsid w:val="00D52AA0"/>
    <w:rsid w:val="00D54A1B"/>
    <w:rsid w:val="00D5523F"/>
    <w:rsid w:val="00D55F52"/>
    <w:rsid w:val="00D565B2"/>
    <w:rsid w:val="00D567ED"/>
    <w:rsid w:val="00D57420"/>
    <w:rsid w:val="00D57FEE"/>
    <w:rsid w:val="00D601FE"/>
    <w:rsid w:val="00D62068"/>
    <w:rsid w:val="00D6226B"/>
    <w:rsid w:val="00D6255B"/>
    <w:rsid w:val="00D625EA"/>
    <w:rsid w:val="00D629CA"/>
    <w:rsid w:val="00D62A16"/>
    <w:rsid w:val="00D63413"/>
    <w:rsid w:val="00D63DBE"/>
    <w:rsid w:val="00D640FB"/>
    <w:rsid w:val="00D64AFC"/>
    <w:rsid w:val="00D66339"/>
    <w:rsid w:val="00D66366"/>
    <w:rsid w:val="00D665F9"/>
    <w:rsid w:val="00D666BD"/>
    <w:rsid w:val="00D668CA"/>
    <w:rsid w:val="00D66F3A"/>
    <w:rsid w:val="00D67EBA"/>
    <w:rsid w:val="00D708DA"/>
    <w:rsid w:val="00D70A72"/>
    <w:rsid w:val="00D71985"/>
    <w:rsid w:val="00D71E48"/>
    <w:rsid w:val="00D71E67"/>
    <w:rsid w:val="00D720D0"/>
    <w:rsid w:val="00D73465"/>
    <w:rsid w:val="00D7423D"/>
    <w:rsid w:val="00D746EA"/>
    <w:rsid w:val="00D74CA4"/>
    <w:rsid w:val="00D756DF"/>
    <w:rsid w:val="00D75E32"/>
    <w:rsid w:val="00D77A37"/>
    <w:rsid w:val="00D80763"/>
    <w:rsid w:val="00D815EA"/>
    <w:rsid w:val="00D816BA"/>
    <w:rsid w:val="00D82C80"/>
    <w:rsid w:val="00D82F92"/>
    <w:rsid w:val="00D8345B"/>
    <w:rsid w:val="00D837DC"/>
    <w:rsid w:val="00D83F02"/>
    <w:rsid w:val="00D84B9C"/>
    <w:rsid w:val="00D84DB4"/>
    <w:rsid w:val="00D84E19"/>
    <w:rsid w:val="00D85326"/>
    <w:rsid w:val="00D85CB9"/>
    <w:rsid w:val="00D8619E"/>
    <w:rsid w:val="00D86950"/>
    <w:rsid w:val="00D86C54"/>
    <w:rsid w:val="00D87DE6"/>
    <w:rsid w:val="00D87E03"/>
    <w:rsid w:val="00D903B6"/>
    <w:rsid w:val="00D9089B"/>
    <w:rsid w:val="00D90BEF"/>
    <w:rsid w:val="00D9173D"/>
    <w:rsid w:val="00D929E3"/>
    <w:rsid w:val="00D93109"/>
    <w:rsid w:val="00D94827"/>
    <w:rsid w:val="00D953CF"/>
    <w:rsid w:val="00D9671A"/>
    <w:rsid w:val="00D9721A"/>
    <w:rsid w:val="00DA10D3"/>
    <w:rsid w:val="00DA16E9"/>
    <w:rsid w:val="00DA1C24"/>
    <w:rsid w:val="00DA2B5A"/>
    <w:rsid w:val="00DA3E47"/>
    <w:rsid w:val="00DA3E53"/>
    <w:rsid w:val="00DA4CC7"/>
    <w:rsid w:val="00DA578B"/>
    <w:rsid w:val="00DA5D00"/>
    <w:rsid w:val="00DA600B"/>
    <w:rsid w:val="00DA628C"/>
    <w:rsid w:val="00DA63DC"/>
    <w:rsid w:val="00DA6883"/>
    <w:rsid w:val="00DA7C69"/>
    <w:rsid w:val="00DB0033"/>
    <w:rsid w:val="00DB01E3"/>
    <w:rsid w:val="00DB0CAC"/>
    <w:rsid w:val="00DB0EB4"/>
    <w:rsid w:val="00DB0EDC"/>
    <w:rsid w:val="00DB1091"/>
    <w:rsid w:val="00DB1ADE"/>
    <w:rsid w:val="00DB2772"/>
    <w:rsid w:val="00DB2C25"/>
    <w:rsid w:val="00DB30E7"/>
    <w:rsid w:val="00DB3CC3"/>
    <w:rsid w:val="00DB4040"/>
    <w:rsid w:val="00DB4CE5"/>
    <w:rsid w:val="00DB5172"/>
    <w:rsid w:val="00DB5A2F"/>
    <w:rsid w:val="00DB6FF5"/>
    <w:rsid w:val="00DB7F3B"/>
    <w:rsid w:val="00DC043B"/>
    <w:rsid w:val="00DC14C0"/>
    <w:rsid w:val="00DC2062"/>
    <w:rsid w:val="00DC2080"/>
    <w:rsid w:val="00DC26B9"/>
    <w:rsid w:val="00DC3046"/>
    <w:rsid w:val="00DC3529"/>
    <w:rsid w:val="00DC3A30"/>
    <w:rsid w:val="00DC4F49"/>
    <w:rsid w:val="00DC50B3"/>
    <w:rsid w:val="00DC5CC2"/>
    <w:rsid w:val="00DC6046"/>
    <w:rsid w:val="00DC65E5"/>
    <w:rsid w:val="00DC6789"/>
    <w:rsid w:val="00DC75BA"/>
    <w:rsid w:val="00DD0378"/>
    <w:rsid w:val="00DD0A7F"/>
    <w:rsid w:val="00DD0C16"/>
    <w:rsid w:val="00DD0CDA"/>
    <w:rsid w:val="00DD0F4C"/>
    <w:rsid w:val="00DD213E"/>
    <w:rsid w:val="00DD230C"/>
    <w:rsid w:val="00DD2594"/>
    <w:rsid w:val="00DD3CC7"/>
    <w:rsid w:val="00DD4E78"/>
    <w:rsid w:val="00DD509B"/>
    <w:rsid w:val="00DD5542"/>
    <w:rsid w:val="00DD587D"/>
    <w:rsid w:val="00DD6841"/>
    <w:rsid w:val="00DE00C4"/>
    <w:rsid w:val="00DE040B"/>
    <w:rsid w:val="00DE07EE"/>
    <w:rsid w:val="00DE098C"/>
    <w:rsid w:val="00DE0B01"/>
    <w:rsid w:val="00DE0DBD"/>
    <w:rsid w:val="00DE0E2F"/>
    <w:rsid w:val="00DE1B34"/>
    <w:rsid w:val="00DE1D49"/>
    <w:rsid w:val="00DE2737"/>
    <w:rsid w:val="00DE3563"/>
    <w:rsid w:val="00DE4250"/>
    <w:rsid w:val="00DE47DB"/>
    <w:rsid w:val="00DE51C4"/>
    <w:rsid w:val="00DE5955"/>
    <w:rsid w:val="00DE5E17"/>
    <w:rsid w:val="00DE5FE9"/>
    <w:rsid w:val="00DF0E35"/>
    <w:rsid w:val="00DF10CA"/>
    <w:rsid w:val="00DF187D"/>
    <w:rsid w:val="00DF1BE7"/>
    <w:rsid w:val="00DF2308"/>
    <w:rsid w:val="00DF2351"/>
    <w:rsid w:val="00DF303E"/>
    <w:rsid w:val="00DF3087"/>
    <w:rsid w:val="00DF3681"/>
    <w:rsid w:val="00DF3AEF"/>
    <w:rsid w:val="00DF4019"/>
    <w:rsid w:val="00DF4988"/>
    <w:rsid w:val="00DF4DF5"/>
    <w:rsid w:val="00DF591C"/>
    <w:rsid w:val="00DF5CB7"/>
    <w:rsid w:val="00DF601D"/>
    <w:rsid w:val="00DF68C9"/>
    <w:rsid w:val="00DF6951"/>
    <w:rsid w:val="00DF6B5F"/>
    <w:rsid w:val="00DF6F24"/>
    <w:rsid w:val="00DF733A"/>
    <w:rsid w:val="00DF748D"/>
    <w:rsid w:val="00E006EF"/>
    <w:rsid w:val="00E00854"/>
    <w:rsid w:val="00E01EED"/>
    <w:rsid w:val="00E02862"/>
    <w:rsid w:val="00E0495C"/>
    <w:rsid w:val="00E055D7"/>
    <w:rsid w:val="00E05D9E"/>
    <w:rsid w:val="00E06282"/>
    <w:rsid w:val="00E0650A"/>
    <w:rsid w:val="00E06CF9"/>
    <w:rsid w:val="00E07198"/>
    <w:rsid w:val="00E07AC7"/>
    <w:rsid w:val="00E07D50"/>
    <w:rsid w:val="00E107D9"/>
    <w:rsid w:val="00E10BCE"/>
    <w:rsid w:val="00E11460"/>
    <w:rsid w:val="00E121CE"/>
    <w:rsid w:val="00E124B3"/>
    <w:rsid w:val="00E13C75"/>
    <w:rsid w:val="00E14154"/>
    <w:rsid w:val="00E14321"/>
    <w:rsid w:val="00E144E9"/>
    <w:rsid w:val="00E1478F"/>
    <w:rsid w:val="00E14B39"/>
    <w:rsid w:val="00E15953"/>
    <w:rsid w:val="00E15EB2"/>
    <w:rsid w:val="00E1678A"/>
    <w:rsid w:val="00E16F6C"/>
    <w:rsid w:val="00E177E3"/>
    <w:rsid w:val="00E17A3A"/>
    <w:rsid w:val="00E20B5A"/>
    <w:rsid w:val="00E21EF5"/>
    <w:rsid w:val="00E22046"/>
    <w:rsid w:val="00E23360"/>
    <w:rsid w:val="00E233F3"/>
    <w:rsid w:val="00E23A94"/>
    <w:rsid w:val="00E2482C"/>
    <w:rsid w:val="00E24B19"/>
    <w:rsid w:val="00E24B71"/>
    <w:rsid w:val="00E25B71"/>
    <w:rsid w:val="00E25F3D"/>
    <w:rsid w:val="00E261A4"/>
    <w:rsid w:val="00E2631C"/>
    <w:rsid w:val="00E27096"/>
    <w:rsid w:val="00E27241"/>
    <w:rsid w:val="00E27D55"/>
    <w:rsid w:val="00E31257"/>
    <w:rsid w:val="00E31445"/>
    <w:rsid w:val="00E322F0"/>
    <w:rsid w:val="00E3331E"/>
    <w:rsid w:val="00E33ABF"/>
    <w:rsid w:val="00E34BB3"/>
    <w:rsid w:val="00E34D51"/>
    <w:rsid w:val="00E350E5"/>
    <w:rsid w:val="00E360B6"/>
    <w:rsid w:val="00E3649F"/>
    <w:rsid w:val="00E3677E"/>
    <w:rsid w:val="00E36E71"/>
    <w:rsid w:val="00E40981"/>
    <w:rsid w:val="00E40A4D"/>
    <w:rsid w:val="00E41232"/>
    <w:rsid w:val="00E41498"/>
    <w:rsid w:val="00E417E0"/>
    <w:rsid w:val="00E41A6E"/>
    <w:rsid w:val="00E43E0D"/>
    <w:rsid w:val="00E44063"/>
    <w:rsid w:val="00E443F7"/>
    <w:rsid w:val="00E44F43"/>
    <w:rsid w:val="00E450AB"/>
    <w:rsid w:val="00E450B8"/>
    <w:rsid w:val="00E45435"/>
    <w:rsid w:val="00E46EAA"/>
    <w:rsid w:val="00E472A2"/>
    <w:rsid w:val="00E475BF"/>
    <w:rsid w:val="00E501C9"/>
    <w:rsid w:val="00E50F81"/>
    <w:rsid w:val="00E51FFF"/>
    <w:rsid w:val="00E529BC"/>
    <w:rsid w:val="00E5316E"/>
    <w:rsid w:val="00E537BD"/>
    <w:rsid w:val="00E53C0E"/>
    <w:rsid w:val="00E549D5"/>
    <w:rsid w:val="00E54C6B"/>
    <w:rsid w:val="00E55314"/>
    <w:rsid w:val="00E55904"/>
    <w:rsid w:val="00E56023"/>
    <w:rsid w:val="00E5632E"/>
    <w:rsid w:val="00E56613"/>
    <w:rsid w:val="00E56AA9"/>
    <w:rsid w:val="00E56AC9"/>
    <w:rsid w:val="00E56B3B"/>
    <w:rsid w:val="00E57315"/>
    <w:rsid w:val="00E573A8"/>
    <w:rsid w:val="00E575D7"/>
    <w:rsid w:val="00E575F7"/>
    <w:rsid w:val="00E57AB9"/>
    <w:rsid w:val="00E60BF9"/>
    <w:rsid w:val="00E61051"/>
    <w:rsid w:val="00E615B9"/>
    <w:rsid w:val="00E63043"/>
    <w:rsid w:val="00E66F07"/>
    <w:rsid w:val="00E674B1"/>
    <w:rsid w:val="00E676BB"/>
    <w:rsid w:val="00E6779F"/>
    <w:rsid w:val="00E713ED"/>
    <w:rsid w:val="00E71A84"/>
    <w:rsid w:val="00E72026"/>
    <w:rsid w:val="00E723BF"/>
    <w:rsid w:val="00E73755"/>
    <w:rsid w:val="00E73DF3"/>
    <w:rsid w:val="00E7443E"/>
    <w:rsid w:val="00E7494F"/>
    <w:rsid w:val="00E74EA6"/>
    <w:rsid w:val="00E75438"/>
    <w:rsid w:val="00E760BC"/>
    <w:rsid w:val="00E76F0D"/>
    <w:rsid w:val="00E773AA"/>
    <w:rsid w:val="00E77873"/>
    <w:rsid w:val="00E77924"/>
    <w:rsid w:val="00E77BC2"/>
    <w:rsid w:val="00E80499"/>
    <w:rsid w:val="00E80520"/>
    <w:rsid w:val="00E815E8"/>
    <w:rsid w:val="00E8210C"/>
    <w:rsid w:val="00E82780"/>
    <w:rsid w:val="00E82CC4"/>
    <w:rsid w:val="00E8331A"/>
    <w:rsid w:val="00E83AC2"/>
    <w:rsid w:val="00E845B3"/>
    <w:rsid w:val="00E84F3D"/>
    <w:rsid w:val="00E857E1"/>
    <w:rsid w:val="00E86A25"/>
    <w:rsid w:val="00E8730A"/>
    <w:rsid w:val="00E879BF"/>
    <w:rsid w:val="00E9010F"/>
    <w:rsid w:val="00E905B2"/>
    <w:rsid w:val="00E9189C"/>
    <w:rsid w:val="00E91E62"/>
    <w:rsid w:val="00E92151"/>
    <w:rsid w:val="00E93B6F"/>
    <w:rsid w:val="00E93DED"/>
    <w:rsid w:val="00E949DF"/>
    <w:rsid w:val="00E94B3D"/>
    <w:rsid w:val="00E9533A"/>
    <w:rsid w:val="00E95C50"/>
    <w:rsid w:val="00E9773C"/>
    <w:rsid w:val="00E97A3E"/>
    <w:rsid w:val="00EA0D0C"/>
    <w:rsid w:val="00EA2A22"/>
    <w:rsid w:val="00EA2C00"/>
    <w:rsid w:val="00EA3126"/>
    <w:rsid w:val="00EA31FB"/>
    <w:rsid w:val="00EA3DE6"/>
    <w:rsid w:val="00EA40A3"/>
    <w:rsid w:val="00EA57C9"/>
    <w:rsid w:val="00EA6B88"/>
    <w:rsid w:val="00EA6F24"/>
    <w:rsid w:val="00EA74F1"/>
    <w:rsid w:val="00EA7635"/>
    <w:rsid w:val="00EB0129"/>
    <w:rsid w:val="00EB1573"/>
    <w:rsid w:val="00EB2A80"/>
    <w:rsid w:val="00EB32C0"/>
    <w:rsid w:val="00EB43E1"/>
    <w:rsid w:val="00EB60F5"/>
    <w:rsid w:val="00EB74C2"/>
    <w:rsid w:val="00EC1234"/>
    <w:rsid w:val="00EC1637"/>
    <w:rsid w:val="00EC1D98"/>
    <w:rsid w:val="00EC2100"/>
    <w:rsid w:val="00EC2C6B"/>
    <w:rsid w:val="00EC3F99"/>
    <w:rsid w:val="00EC5DF2"/>
    <w:rsid w:val="00EC5E93"/>
    <w:rsid w:val="00EC5FD5"/>
    <w:rsid w:val="00ED01EF"/>
    <w:rsid w:val="00ED0393"/>
    <w:rsid w:val="00ED0989"/>
    <w:rsid w:val="00ED14EA"/>
    <w:rsid w:val="00ED19F7"/>
    <w:rsid w:val="00ED1A46"/>
    <w:rsid w:val="00ED21E0"/>
    <w:rsid w:val="00ED3D00"/>
    <w:rsid w:val="00ED3D74"/>
    <w:rsid w:val="00ED4075"/>
    <w:rsid w:val="00ED452A"/>
    <w:rsid w:val="00ED4727"/>
    <w:rsid w:val="00ED4862"/>
    <w:rsid w:val="00ED4867"/>
    <w:rsid w:val="00ED4D15"/>
    <w:rsid w:val="00ED5BCA"/>
    <w:rsid w:val="00ED5E5A"/>
    <w:rsid w:val="00ED680B"/>
    <w:rsid w:val="00ED6F39"/>
    <w:rsid w:val="00ED7304"/>
    <w:rsid w:val="00EE1114"/>
    <w:rsid w:val="00EE14F8"/>
    <w:rsid w:val="00EE1EAB"/>
    <w:rsid w:val="00EE2B02"/>
    <w:rsid w:val="00EE4ABB"/>
    <w:rsid w:val="00EE597A"/>
    <w:rsid w:val="00EE644C"/>
    <w:rsid w:val="00EE6B1E"/>
    <w:rsid w:val="00EE6D54"/>
    <w:rsid w:val="00EE6D6B"/>
    <w:rsid w:val="00EE77EA"/>
    <w:rsid w:val="00EE7E34"/>
    <w:rsid w:val="00EE7ECE"/>
    <w:rsid w:val="00EF1741"/>
    <w:rsid w:val="00EF1BE3"/>
    <w:rsid w:val="00EF2116"/>
    <w:rsid w:val="00EF368A"/>
    <w:rsid w:val="00EF3758"/>
    <w:rsid w:val="00EF381C"/>
    <w:rsid w:val="00EF49CB"/>
    <w:rsid w:val="00EF4AA9"/>
    <w:rsid w:val="00EF4BD9"/>
    <w:rsid w:val="00EF63FA"/>
    <w:rsid w:val="00EF650B"/>
    <w:rsid w:val="00EF66AE"/>
    <w:rsid w:val="00EF6C32"/>
    <w:rsid w:val="00EF798F"/>
    <w:rsid w:val="00EF7D71"/>
    <w:rsid w:val="00F00119"/>
    <w:rsid w:val="00F00398"/>
    <w:rsid w:val="00F012FD"/>
    <w:rsid w:val="00F01AC3"/>
    <w:rsid w:val="00F01E48"/>
    <w:rsid w:val="00F03418"/>
    <w:rsid w:val="00F03571"/>
    <w:rsid w:val="00F038FD"/>
    <w:rsid w:val="00F04954"/>
    <w:rsid w:val="00F07046"/>
    <w:rsid w:val="00F0716E"/>
    <w:rsid w:val="00F074E8"/>
    <w:rsid w:val="00F1090C"/>
    <w:rsid w:val="00F10E7E"/>
    <w:rsid w:val="00F11067"/>
    <w:rsid w:val="00F11DCA"/>
    <w:rsid w:val="00F12035"/>
    <w:rsid w:val="00F12180"/>
    <w:rsid w:val="00F13847"/>
    <w:rsid w:val="00F13B70"/>
    <w:rsid w:val="00F1406C"/>
    <w:rsid w:val="00F14FC5"/>
    <w:rsid w:val="00F15A9B"/>
    <w:rsid w:val="00F1694B"/>
    <w:rsid w:val="00F16B2D"/>
    <w:rsid w:val="00F17390"/>
    <w:rsid w:val="00F17679"/>
    <w:rsid w:val="00F17E5C"/>
    <w:rsid w:val="00F200C6"/>
    <w:rsid w:val="00F20E50"/>
    <w:rsid w:val="00F210A1"/>
    <w:rsid w:val="00F21718"/>
    <w:rsid w:val="00F228C3"/>
    <w:rsid w:val="00F230A6"/>
    <w:rsid w:val="00F23637"/>
    <w:rsid w:val="00F2434A"/>
    <w:rsid w:val="00F255F7"/>
    <w:rsid w:val="00F2583C"/>
    <w:rsid w:val="00F25A90"/>
    <w:rsid w:val="00F2608C"/>
    <w:rsid w:val="00F26509"/>
    <w:rsid w:val="00F270AF"/>
    <w:rsid w:val="00F27404"/>
    <w:rsid w:val="00F3009A"/>
    <w:rsid w:val="00F30976"/>
    <w:rsid w:val="00F309DE"/>
    <w:rsid w:val="00F30DD2"/>
    <w:rsid w:val="00F30DF2"/>
    <w:rsid w:val="00F31030"/>
    <w:rsid w:val="00F31E5C"/>
    <w:rsid w:val="00F3340B"/>
    <w:rsid w:val="00F344EB"/>
    <w:rsid w:val="00F349F9"/>
    <w:rsid w:val="00F36023"/>
    <w:rsid w:val="00F36125"/>
    <w:rsid w:val="00F36256"/>
    <w:rsid w:val="00F3648F"/>
    <w:rsid w:val="00F365D5"/>
    <w:rsid w:val="00F367B5"/>
    <w:rsid w:val="00F36DD9"/>
    <w:rsid w:val="00F37504"/>
    <w:rsid w:val="00F378D4"/>
    <w:rsid w:val="00F37D5B"/>
    <w:rsid w:val="00F40602"/>
    <w:rsid w:val="00F40903"/>
    <w:rsid w:val="00F40BF0"/>
    <w:rsid w:val="00F418B5"/>
    <w:rsid w:val="00F42E3A"/>
    <w:rsid w:val="00F4380D"/>
    <w:rsid w:val="00F43CE8"/>
    <w:rsid w:val="00F445BD"/>
    <w:rsid w:val="00F44E1C"/>
    <w:rsid w:val="00F44EEF"/>
    <w:rsid w:val="00F450A0"/>
    <w:rsid w:val="00F45377"/>
    <w:rsid w:val="00F45FE5"/>
    <w:rsid w:val="00F475AA"/>
    <w:rsid w:val="00F5017F"/>
    <w:rsid w:val="00F50435"/>
    <w:rsid w:val="00F5127A"/>
    <w:rsid w:val="00F512E3"/>
    <w:rsid w:val="00F519A5"/>
    <w:rsid w:val="00F51A62"/>
    <w:rsid w:val="00F51E97"/>
    <w:rsid w:val="00F52A09"/>
    <w:rsid w:val="00F52A42"/>
    <w:rsid w:val="00F52D2A"/>
    <w:rsid w:val="00F52EAD"/>
    <w:rsid w:val="00F53491"/>
    <w:rsid w:val="00F5384E"/>
    <w:rsid w:val="00F53BA8"/>
    <w:rsid w:val="00F54328"/>
    <w:rsid w:val="00F54DDE"/>
    <w:rsid w:val="00F56250"/>
    <w:rsid w:val="00F56AB7"/>
    <w:rsid w:val="00F600AC"/>
    <w:rsid w:val="00F61030"/>
    <w:rsid w:val="00F61CAC"/>
    <w:rsid w:val="00F61D59"/>
    <w:rsid w:val="00F61F75"/>
    <w:rsid w:val="00F62424"/>
    <w:rsid w:val="00F62B6E"/>
    <w:rsid w:val="00F64610"/>
    <w:rsid w:val="00F649C1"/>
    <w:rsid w:val="00F661C0"/>
    <w:rsid w:val="00F66B5B"/>
    <w:rsid w:val="00F7227E"/>
    <w:rsid w:val="00F73129"/>
    <w:rsid w:val="00F73384"/>
    <w:rsid w:val="00F73781"/>
    <w:rsid w:val="00F73C79"/>
    <w:rsid w:val="00F73C97"/>
    <w:rsid w:val="00F74049"/>
    <w:rsid w:val="00F74CD1"/>
    <w:rsid w:val="00F74FEE"/>
    <w:rsid w:val="00F75669"/>
    <w:rsid w:val="00F809F8"/>
    <w:rsid w:val="00F80DBB"/>
    <w:rsid w:val="00F820FC"/>
    <w:rsid w:val="00F82405"/>
    <w:rsid w:val="00F82F15"/>
    <w:rsid w:val="00F83142"/>
    <w:rsid w:val="00F836AA"/>
    <w:rsid w:val="00F83996"/>
    <w:rsid w:val="00F83E47"/>
    <w:rsid w:val="00F841D5"/>
    <w:rsid w:val="00F85940"/>
    <w:rsid w:val="00F863D3"/>
    <w:rsid w:val="00F86DE8"/>
    <w:rsid w:val="00F872E3"/>
    <w:rsid w:val="00F87906"/>
    <w:rsid w:val="00F907B6"/>
    <w:rsid w:val="00F90EA5"/>
    <w:rsid w:val="00F91C48"/>
    <w:rsid w:val="00F91E7C"/>
    <w:rsid w:val="00F91F7B"/>
    <w:rsid w:val="00F9282C"/>
    <w:rsid w:val="00F928D4"/>
    <w:rsid w:val="00F92A35"/>
    <w:rsid w:val="00F92CC0"/>
    <w:rsid w:val="00F93498"/>
    <w:rsid w:val="00F93701"/>
    <w:rsid w:val="00F9417B"/>
    <w:rsid w:val="00F94475"/>
    <w:rsid w:val="00F94C92"/>
    <w:rsid w:val="00F96008"/>
    <w:rsid w:val="00F962C3"/>
    <w:rsid w:val="00F96C77"/>
    <w:rsid w:val="00F97DF1"/>
    <w:rsid w:val="00FA00B1"/>
    <w:rsid w:val="00FA0D6B"/>
    <w:rsid w:val="00FA13BE"/>
    <w:rsid w:val="00FA150B"/>
    <w:rsid w:val="00FA182D"/>
    <w:rsid w:val="00FA19E0"/>
    <w:rsid w:val="00FA1B48"/>
    <w:rsid w:val="00FA259D"/>
    <w:rsid w:val="00FA3317"/>
    <w:rsid w:val="00FA331B"/>
    <w:rsid w:val="00FA3342"/>
    <w:rsid w:val="00FA3F4A"/>
    <w:rsid w:val="00FA4220"/>
    <w:rsid w:val="00FA438D"/>
    <w:rsid w:val="00FA47EF"/>
    <w:rsid w:val="00FA5B2D"/>
    <w:rsid w:val="00FA5FBC"/>
    <w:rsid w:val="00FA7318"/>
    <w:rsid w:val="00FA73CA"/>
    <w:rsid w:val="00FA79A6"/>
    <w:rsid w:val="00FA7A34"/>
    <w:rsid w:val="00FB1428"/>
    <w:rsid w:val="00FB2018"/>
    <w:rsid w:val="00FB260D"/>
    <w:rsid w:val="00FB3733"/>
    <w:rsid w:val="00FB3F28"/>
    <w:rsid w:val="00FB40EC"/>
    <w:rsid w:val="00FB558E"/>
    <w:rsid w:val="00FB7B33"/>
    <w:rsid w:val="00FC0120"/>
    <w:rsid w:val="00FC021E"/>
    <w:rsid w:val="00FC1108"/>
    <w:rsid w:val="00FC26BE"/>
    <w:rsid w:val="00FC2710"/>
    <w:rsid w:val="00FC3825"/>
    <w:rsid w:val="00FC3A12"/>
    <w:rsid w:val="00FC40E8"/>
    <w:rsid w:val="00FC4C6F"/>
    <w:rsid w:val="00FC66FF"/>
    <w:rsid w:val="00FC6853"/>
    <w:rsid w:val="00FC6D80"/>
    <w:rsid w:val="00FC6F47"/>
    <w:rsid w:val="00FC6FE3"/>
    <w:rsid w:val="00FD0010"/>
    <w:rsid w:val="00FD0B6D"/>
    <w:rsid w:val="00FD24C7"/>
    <w:rsid w:val="00FD3C2D"/>
    <w:rsid w:val="00FD4733"/>
    <w:rsid w:val="00FD4796"/>
    <w:rsid w:val="00FD4820"/>
    <w:rsid w:val="00FD5D78"/>
    <w:rsid w:val="00FD65AB"/>
    <w:rsid w:val="00FD6BE8"/>
    <w:rsid w:val="00FD70ED"/>
    <w:rsid w:val="00FD70EE"/>
    <w:rsid w:val="00FD731E"/>
    <w:rsid w:val="00FD7AF0"/>
    <w:rsid w:val="00FD7E6E"/>
    <w:rsid w:val="00FE02F3"/>
    <w:rsid w:val="00FE0488"/>
    <w:rsid w:val="00FE0CA8"/>
    <w:rsid w:val="00FE10E3"/>
    <w:rsid w:val="00FE12F6"/>
    <w:rsid w:val="00FE2503"/>
    <w:rsid w:val="00FE254B"/>
    <w:rsid w:val="00FE33E7"/>
    <w:rsid w:val="00FE3413"/>
    <w:rsid w:val="00FE4511"/>
    <w:rsid w:val="00FE4766"/>
    <w:rsid w:val="00FE5433"/>
    <w:rsid w:val="00FE6C9A"/>
    <w:rsid w:val="00FE74EC"/>
    <w:rsid w:val="00FE78A3"/>
    <w:rsid w:val="00FE7F08"/>
    <w:rsid w:val="00FF05BA"/>
    <w:rsid w:val="00FF07F2"/>
    <w:rsid w:val="00FF0FE8"/>
    <w:rsid w:val="00FF10B9"/>
    <w:rsid w:val="00FF1BDB"/>
    <w:rsid w:val="00FF256A"/>
    <w:rsid w:val="00FF25F7"/>
    <w:rsid w:val="00FF2B6E"/>
    <w:rsid w:val="00FF36F2"/>
    <w:rsid w:val="00FF443F"/>
    <w:rsid w:val="00FF474D"/>
    <w:rsid w:val="00FF499B"/>
    <w:rsid w:val="00FF5686"/>
    <w:rsid w:val="00FF61A3"/>
    <w:rsid w:val="00FF6D40"/>
    <w:rsid w:val="00FF6D88"/>
    <w:rsid w:val="00FF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004074"/>
    </o:shapedefaults>
    <o:shapelayout v:ext="edit">
      <o:idmap v:ext="edit" data="2"/>
    </o:shapelayout>
  </w:shapeDefaults>
  <w:decimalSymbol w:val=","/>
  <w:listSeparator w:val=";"/>
  <w14:docId w14:val="08CAEE2E"/>
  <w15:docId w15:val="{D32F11B1-7C08-405F-B1DC-4C3DC06E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73F"/>
    <w:rPr>
      <w:rFonts w:ascii="Arial" w:hAnsi="Arial" w:cs="Arial"/>
      <w:sz w:val="18"/>
      <w:szCs w:val="18"/>
    </w:rPr>
  </w:style>
  <w:style w:type="paragraph" w:styleId="Balk1">
    <w:name w:val="heading 1"/>
    <w:basedOn w:val="Normal"/>
    <w:next w:val="Normal"/>
    <w:qFormat/>
    <w:rsid w:val="00C2673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164A4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8538C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64F9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364F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2131"/>
      </w:tabs>
      <w:autoSpaceDE w:val="0"/>
      <w:autoSpaceDN w:val="0"/>
      <w:adjustRightInd w:val="0"/>
      <w:outlineLvl w:val="5"/>
    </w:pPr>
    <w:rPr>
      <w:rFonts w:eastAsia="Times New Roman"/>
      <w:color w:val="000000"/>
      <w:spacing w:val="5"/>
    </w:rPr>
  </w:style>
  <w:style w:type="paragraph" w:styleId="Balk7">
    <w:name w:val="heading 7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outlineLvl w:val="6"/>
    </w:pPr>
    <w:rPr>
      <w:rFonts w:eastAsia="Times New Roman"/>
      <w:szCs w:val="20"/>
    </w:rPr>
  </w:style>
  <w:style w:type="paragraph" w:styleId="Balk8">
    <w:name w:val="heading 8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5770"/>
      </w:tabs>
      <w:autoSpaceDE w:val="0"/>
      <w:autoSpaceDN w:val="0"/>
      <w:adjustRightInd w:val="0"/>
      <w:jc w:val="both"/>
      <w:outlineLvl w:val="7"/>
    </w:pPr>
    <w:rPr>
      <w:rFonts w:eastAsia="Times New Roman"/>
      <w:b/>
      <w:bCs/>
      <w:color w:val="000000"/>
      <w:spacing w:val="1"/>
    </w:rPr>
  </w:style>
  <w:style w:type="paragraph" w:styleId="Balk9">
    <w:name w:val="heading 9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jc w:val="both"/>
      <w:outlineLvl w:val="8"/>
    </w:pPr>
    <w:rPr>
      <w:rFonts w:eastAsia="Times New Roman"/>
      <w:color w:val="FF66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E1E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E1EF2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0D0A"/>
  </w:style>
  <w:style w:type="table" w:styleId="TabloKlavuzu">
    <w:name w:val="Table Grid"/>
    <w:basedOn w:val="NormalTablo"/>
    <w:uiPriority w:val="59"/>
    <w:rsid w:val="00401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27FFB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rsid w:val="002F3ADB"/>
    <w:pPr>
      <w:numPr>
        <w:numId w:val="1"/>
      </w:numPr>
    </w:pPr>
  </w:style>
  <w:style w:type="paragraph" w:styleId="GvdeMetniGirintisi">
    <w:name w:val="Body Text Indent"/>
    <w:basedOn w:val="Normal"/>
    <w:rsid w:val="001A3F62"/>
    <w:pPr>
      <w:spacing w:line="240" w:lineRule="atLeast"/>
      <w:ind w:left="425" w:hanging="425"/>
      <w:jc w:val="both"/>
    </w:pPr>
    <w:rPr>
      <w:rFonts w:eastAsia="Times New Roman"/>
      <w:b/>
      <w:sz w:val="17"/>
      <w:szCs w:val="17"/>
    </w:rPr>
  </w:style>
  <w:style w:type="paragraph" w:styleId="GvdeMetniGirintisi2">
    <w:name w:val="Body Text Indent 2"/>
    <w:basedOn w:val="Normal"/>
    <w:rsid w:val="008538C4"/>
    <w:pPr>
      <w:spacing w:after="120" w:line="480" w:lineRule="auto"/>
      <w:ind w:left="283"/>
    </w:pPr>
  </w:style>
  <w:style w:type="paragraph" w:styleId="GvdeMetniGirintisi3">
    <w:name w:val="Body Text Indent 3"/>
    <w:basedOn w:val="Normal"/>
    <w:rsid w:val="008538C4"/>
    <w:pPr>
      <w:spacing w:after="120"/>
      <w:ind w:left="283"/>
    </w:pPr>
    <w:rPr>
      <w:sz w:val="16"/>
      <w:szCs w:val="16"/>
    </w:rPr>
  </w:style>
  <w:style w:type="paragraph" w:styleId="GvdeMetni">
    <w:name w:val="Body Text"/>
    <w:basedOn w:val="Normal"/>
    <w:rsid w:val="008538C4"/>
    <w:pPr>
      <w:spacing w:after="120"/>
    </w:pPr>
    <w:rPr>
      <w:rFonts w:eastAsia="Times New Roman"/>
    </w:rPr>
  </w:style>
  <w:style w:type="paragraph" w:styleId="GvdeMetni3">
    <w:name w:val="Body Text 3"/>
    <w:basedOn w:val="Normal"/>
    <w:rsid w:val="008538C4"/>
    <w:pPr>
      <w:spacing w:after="120"/>
    </w:pPr>
    <w:rPr>
      <w:rFonts w:eastAsia="Times New Roman"/>
      <w:sz w:val="16"/>
      <w:szCs w:val="16"/>
    </w:rPr>
  </w:style>
  <w:style w:type="paragraph" w:styleId="GvdeMetni2">
    <w:name w:val="Body Text 2"/>
    <w:basedOn w:val="Normal"/>
    <w:rsid w:val="008538C4"/>
    <w:pPr>
      <w:spacing w:after="120" w:line="480" w:lineRule="auto"/>
    </w:pPr>
    <w:rPr>
      <w:rFonts w:eastAsia="Times New Roman"/>
    </w:rPr>
  </w:style>
  <w:style w:type="paragraph" w:customStyle="1" w:styleId="soru">
    <w:name w:val="soru"/>
    <w:basedOn w:val="Normal"/>
    <w:rsid w:val="00C26736"/>
    <w:pPr>
      <w:spacing w:before="20" w:after="20" w:line="200" w:lineRule="atLeast"/>
      <w:ind w:left="425" w:hanging="425"/>
      <w:jc w:val="both"/>
    </w:pPr>
    <w:rPr>
      <w:rFonts w:eastAsia="Times New Roman"/>
      <w:b/>
    </w:rPr>
  </w:style>
  <w:style w:type="paragraph" w:customStyle="1" w:styleId="ikili">
    <w:name w:val="ikili"/>
    <w:basedOn w:val="Normal"/>
    <w:rsid w:val="00C26736"/>
    <w:pPr>
      <w:tabs>
        <w:tab w:val="left" w:pos="2410"/>
      </w:tabs>
      <w:spacing w:before="20" w:after="20" w:line="200" w:lineRule="atLeast"/>
      <w:ind w:left="425"/>
      <w:jc w:val="both"/>
    </w:pPr>
    <w:rPr>
      <w:rFonts w:eastAsia="Times New Roman"/>
    </w:rPr>
  </w:style>
  <w:style w:type="paragraph" w:customStyle="1" w:styleId="dnen">
    <w:name w:val="dönen"/>
    <w:basedOn w:val="ikili"/>
    <w:rsid w:val="00C26736"/>
    <w:pPr>
      <w:tabs>
        <w:tab w:val="clear" w:pos="2410"/>
      </w:tabs>
      <w:ind w:left="709" w:hanging="284"/>
    </w:pPr>
  </w:style>
  <w:style w:type="paragraph" w:customStyle="1" w:styleId="romen">
    <w:name w:val="romen"/>
    <w:basedOn w:val="soru"/>
    <w:rsid w:val="00C26736"/>
    <w:pPr>
      <w:tabs>
        <w:tab w:val="right" w:pos="630"/>
        <w:tab w:val="left" w:pos="709"/>
      </w:tabs>
      <w:ind w:left="709" w:hanging="709"/>
    </w:pPr>
    <w:rPr>
      <w:b w:val="0"/>
    </w:rPr>
  </w:style>
  <w:style w:type="paragraph" w:styleId="NormalWeb">
    <w:name w:val="Normal (Web)"/>
    <w:basedOn w:val="Normal"/>
    <w:rsid w:val="00C26736"/>
    <w:pPr>
      <w:spacing w:before="100" w:beforeAutospacing="1" w:after="100" w:afterAutospacing="1"/>
    </w:pPr>
    <w:rPr>
      <w:rFonts w:eastAsia="Times New Roman"/>
    </w:rPr>
  </w:style>
  <w:style w:type="paragraph" w:styleId="KonuBal">
    <w:name w:val="Title"/>
    <w:basedOn w:val="Normal"/>
    <w:qFormat/>
    <w:rsid w:val="00364F9A"/>
    <w:pPr>
      <w:jc w:val="center"/>
    </w:pPr>
    <w:rPr>
      <w:rFonts w:eastAsia="Times New Roman"/>
      <w:b/>
      <w:bCs/>
      <w:sz w:val="20"/>
    </w:rPr>
  </w:style>
  <w:style w:type="paragraph" w:styleId="Altyaz">
    <w:name w:val="Subtitle"/>
    <w:basedOn w:val="Normal"/>
    <w:qFormat/>
    <w:rsid w:val="00364F9A"/>
    <w:pPr>
      <w:jc w:val="center"/>
    </w:pPr>
    <w:rPr>
      <w:rFonts w:eastAsia="Times New Roman"/>
      <w:b/>
      <w:bCs/>
      <w:iCs/>
    </w:rPr>
  </w:style>
  <w:style w:type="paragraph" w:styleId="NormalGirinti">
    <w:name w:val="Normal Indent"/>
    <w:basedOn w:val="Normal"/>
    <w:rsid w:val="00364F9A"/>
    <w:pPr>
      <w:jc w:val="both"/>
    </w:pPr>
    <w:rPr>
      <w:rFonts w:eastAsia="Times New Roman"/>
      <w:szCs w:val="20"/>
      <w:lang w:val="en-AU"/>
    </w:rPr>
  </w:style>
  <w:style w:type="paragraph" w:styleId="bekMetni">
    <w:name w:val="Block Text"/>
    <w:basedOn w:val="Normal"/>
    <w:rsid w:val="00EC3F99"/>
    <w:pPr>
      <w:widowControl w:val="0"/>
      <w:shd w:val="clear" w:color="auto" w:fill="FFFFFF"/>
      <w:autoSpaceDE w:val="0"/>
      <w:autoSpaceDN w:val="0"/>
      <w:adjustRightInd w:val="0"/>
      <w:spacing w:before="259" w:line="278" w:lineRule="exact"/>
      <w:ind w:left="-284" w:right="10"/>
      <w:jc w:val="center"/>
    </w:pPr>
    <w:rPr>
      <w:rFonts w:eastAsia="Times New Roman"/>
      <w:b/>
      <w:color w:val="000000"/>
      <w:spacing w:val="5"/>
    </w:rPr>
  </w:style>
  <w:style w:type="paragraph" w:styleId="BelgeBalantlar">
    <w:name w:val="Document Map"/>
    <w:basedOn w:val="Normal"/>
    <w:next w:val="Normal"/>
    <w:semiHidden/>
    <w:rsid w:val="000F286D"/>
    <w:pPr>
      <w:shd w:val="clear" w:color="auto" w:fill="000080"/>
    </w:pPr>
    <w:rPr>
      <w:rFonts w:ascii="Tahoma" w:eastAsia="Times New Roman" w:hAnsi="Tahoma" w:cs="Tahoma"/>
      <w:sz w:val="24"/>
      <w:szCs w:val="24"/>
    </w:rPr>
  </w:style>
  <w:style w:type="numbering" w:customStyle="1" w:styleId="StilNumaralandrlmanahatKaln">
    <w:name w:val="Stil Numaralandırılmış anahat Kalın"/>
    <w:basedOn w:val="ListeYok"/>
    <w:rsid w:val="000F286D"/>
    <w:pPr>
      <w:numPr>
        <w:numId w:val="2"/>
      </w:numPr>
    </w:pPr>
  </w:style>
  <w:style w:type="character" w:customStyle="1" w:styleId="StilKaln">
    <w:name w:val="Stil Kalın"/>
    <w:basedOn w:val="VarsaylanParagrafYazTipi"/>
    <w:rsid w:val="000F286D"/>
    <w:rPr>
      <w:rFonts w:ascii="Arial" w:hAnsi="Arial"/>
      <w:b/>
      <w:bCs/>
      <w:sz w:val="18"/>
    </w:rPr>
  </w:style>
  <w:style w:type="character" w:customStyle="1" w:styleId="StilKalnAltizili">
    <w:name w:val="Stil Kalın Altı Çizili"/>
    <w:basedOn w:val="VarsaylanParagrafYazTipi"/>
    <w:rsid w:val="000F286D"/>
    <w:rPr>
      <w:rFonts w:ascii="Arial" w:hAnsi="Arial"/>
      <w:b/>
      <w:bCs/>
      <w:sz w:val="18"/>
      <w:u w:val="single"/>
    </w:rPr>
  </w:style>
  <w:style w:type="paragraph" w:customStyle="1" w:styleId="StilSol07cm">
    <w:name w:val="Stil Sol:  07 cm"/>
    <w:basedOn w:val="Normal"/>
    <w:rsid w:val="000F286D"/>
    <w:pPr>
      <w:ind w:left="397"/>
    </w:pPr>
    <w:rPr>
      <w:rFonts w:ascii="Times New Roman" w:eastAsia="Times New Roman" w:hAnsi="Times New Roman" w:cs="Times New Roman"/>
      <w:sz w:val="24"/>
      <w:szCs w:val="20"/>
    </w:rPr>
  </w:style>
  <w:style w:type="paragraph" w:styleId="ResimYazs">
    <w:name w:val="caption"/>
    <w:basedOn w:val="Normal"/>
    <w:next w:val="Normal"/>
    <w:qFormat/>
    <w:rsid w:val="000F286D"/>
    <w:pPr>
      <w:ind w:left="357"/>
      <w:jc w:val="right"/>
    </w:pPr>
    <w:rPr>
      <w:rFonts w:ascii="Vogue" w:eastAsia="Times New Roman" w:hAnsi="Vogue" w:cs="Times New Roman"/>
      <w:b/>
      <w:sz w:val="20"/>
      <w:szCs w:val="20"/>
    </w:rPr>
  </w:style>
  <w:style w:type="character" w:customStyle="1" w:styleId="detayhaber">
    <w:name w:val="detay_haber"/>
    <w:basedOn w:val="VarsaylanParagrafYazTipi"/>
    <w:rsid w:val="000F286D"/>
  </w:style>
  <w:style w:type="paragraph" w:customStyle="1" w:styleId="soruChar">
    <w:name w:val="soru Char"/>
    <w:basedOn w:val="Normal"/>
    <w:rsid w:val="000F286D"/>
    <w:pPr>
      <w:spacing w:before="40" w:after="20" w:line="240" w:lineRule="atLeast"/>
      <w:ind w:left="425" w:hanging="425"/>
      <w:jc w:val="both"/>
    </w:pPr>
    <w:rPr>
      <w:rFonts w:ascii="Verdana" w:eastAsia="Times New Roman" w:hAnsi="Verdana" w:cs="Times New Roman"/>
      <w:b/>
      <w:szCs w:val="20"/>
    </w:rPr>
  </w:style>
  <w:style w:type="paragraph" w:customStyle="1" w:styleId="t">
    <w:name w:val="t"/>
    <w:rsid w:val="006853F3"/>
    <w:pPr>
      <w:tabs>
        <w:tab w:val="left" w:pos="1180"/>
        <w:tab w:val="left" w:pos="1860"/>
        <w:tab w:val="left" w:pos="2600"/>
        <w:tab w:val="left" w:pos="3400"/>
      </w:tabs>
      <w:spacing w:before="40" w:after="40" w:line="240" w:lineRule="atLeast"/>
      <w:ind w:left="420"/>
    </w:pPr>
    <w:rPr>
      <w:rFonts w:ascii="Helvetica" w:eastAsia="Times New Roman" w:hAnsi="Helvetica" w:cs="Helvetica"/>
      <w:noProof/>
      <w:sz w:val="18"/>
      <w:lang w:val="en-US" w:eastAsia="en-US"/>
    </w:rPr>
  </w:style>
  <w:style w:type="paragraph" w:customStyle="1" w:styleId="seenek">
    <w:name w:val="seçenek"/>
    <w:basedOn w:val="Normal"/>
    <w:rsid w:val="00875055"/>
    <w:pPr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2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character" w:customStyle="1" w:styleId="9">
    <w:name w:val="9"/>
    <w:aliases w:val="5"/>
    <w:basedOn w:val="VarsaylanParagrafYazTipi"/>
    <w:rsid w:val="00875055"/>
    <w:rPr>
      <w:rFonts w:ascii="Arial" w:hAnsi="Arial"/>
      <w:b/>
      <w:sz w:val="19"/>
    </w:rPr>
  </w:style>
  <w:style w:type="paragraph" w:customStyle="1" w:styleId="s1">
    <w:name w:val="s1"/>
    <w:basedOn w:val="Normal"/>
    <w:next w:val="seenek"/>
    <w:rsid w:val="00875055"/>
    <w:pPr>
      <w:widowControl w:val="0"/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16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paragraph" w:styleId="ListeParagraf">
    <w:name w:val="List Paragraph"/>
    <w:basedOn w:val="Normal"/>
    <w:uiPriority w:val="34"/>
    <w:qFormat/>
    <w:rsid w:val="00DF5CB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36466D"/>
    <w:rPr>
      <w:color w:val="808080"/>
    </w:rPr>
  </w:style>
  <w:style w:type="character" w:styleId="Kpr">
    <w:name w:val="Hyperlink"/>
    <w:basedOn w:val="VarsaylanParagrafYazTipi"/>
    <w:rsid w:val="00A34F40"/>
    <w:rPr>
      <w:color w:val="0000FF"/>
      <w:u w:val="single"/>
    </w:rPr>
  </w:style>
  <w:style w:type="character" w:customStyle="1" w:styleId="A7">
    <w:name w:val="A7"/>
    <w:uiPriority w:val="99"/>
    <w:rsid w:val="00A25D06"/>
    <w:rPr>
      <w:b/>
      <w:bCs/>
      <w:color w:val="000000"/>
      <w:sz w:val="20"/>
      <w:szCs w:val="20"/>
      <w:u w:val="single"/>
    </w:rPr>
  </w:style>
  <w:style w:type="paragraph" w:customStyle="1" w:styleId="ListeParagraf1">
    <w:name w:val="Liste Paragraf1"/>
    <w:basedOn w:val="Normal"/>
    <w:qFormat/>
    <w:rsid w:val="00B622CF"/>
    <w:pPr>
      <w:spacing w:after="200"/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HTMLncedenBiimlendirilmi">
    <w:name w:val="HTML Preformatted"/>
    <w:basedOn w:val="Normal"/>
    <w:rsid w:val="001A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paragraph" w:styleId="AralkYok">
    <w:name w:val="No Spacing"/>
    <w:uiPriority w:val="99"/>
    <w:qFormat/>
    <w:rsid w:val="0001637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606691"/>
  </w:style>
  <w:style w:type="character" w:styleId="Gl">
    <w:name w:val="Strong"/>
    <w:basedOn w:val="VarsaylanParagrafYazTipi"/>
    <w:uiPriority w:val="22"/>
    <w:qFormat/>
    <w:rsid w:val="008F5B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microsoft.com/office/2007/relationships/hdphoto" Target="NUL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emf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microsoft.com/office/2007/relationships/hdphoto" Target="media/hdphoto1.wdp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&#304;P&#304;RENA\Desktop\7-fen-yaz-1-1-5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8450E5-4548-4F20-96B6-2D230647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7-fen-yaz-1-1-5</Template>
  <TotalTime>2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UNİPİRENA</dc:creator>
  <cp:lastModifiedBy>ALİ UZUN</cp:lastModifiedBy>
  <cp:revision>3</cp:revision>
  <cp:lastPrinted>2019-03-27T21:34:00Z</cp:lastPrinted>
  <dcterms:created xsi:type="dcterms:W3CDTF">2023-03-19T13:11:00Z</dcterms:created>
  <dcterms:modified xsi:type="dcterms:W3CDTF">2023-03-19T13:12:00Z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